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7B23" w14:textId="77777777" w:rsidR="00D8564B" w:rsidRPr="004F3B22" w:rsidRDefault="00C6109E" w:rsidP="007B02F0">
      <w:pPr>
        <w:rPr>
          <w:i/>
          <w:iCs/>
          <w:sz w:val="18"/>
          <w:szCs w:val="18"/>
          <w:lang w:val="es-ES"/>
        </w:rPr>
      </w:pPr>
      <w:r w:rsidRPr="004F3B22">
        <w:rPr>
          <w:i/>
          <w:iCs/>
          <w:sz w:val="18"/>
          <w:szCs w:val="18"/>
          <w:lang w:val="es-ES"/>
        </w:rPr>
        <w:t xml:space="preserve">(Marcar con </w:t>
      </w:r>
      <w:r w:rsidRPr="004F3B22">
        <w:rPr>
          <w:sz w:val="18"/>
          <w:szCs w:val="18"/>
          <w:lang w:val="es-ES"/>
        </w:rPr>
        <w:t>X</w:t>
      </w:r>
      <w:r w:rsidRPr="004F3B22">
        <w:rPr>
          <w:i/>
          <w:iCs/>
          <w:sz w:val="18"/>
          <w:szCs w:val="18"/>
          <w:lang w:val="es-ES"/>
        </w:rPr>
        <w:t xml:space="preserve"> y </w:t>
      </w:r>
      <w:r w:rsidR="00BE4A52" w:rsidRPr="004F3B22">
        <w:rPr>
          <w:i/>
          <w:iCs/>
          <w:sz w:val="18"/>
          <w:szCs w:val="18"/>
          <w:lang w:val="es-ES"/>
        </w:rPr>
        <w:t>escribir</w:t>
      </w:r>
      <w:r w:rsidRPr="004F3B22">
        <w:rPr>
          <w:i/>
          <w:iCs/>
          <w:sz w:val="18"/>
          <w:szCs w:val="18"/>
          <w:lang w:val="es-ES"/>
        </w:rPr>
        <w:t xml:space="preserve"> donde corresponda, </w:t>
      </w:r>
      <w:r w:rsidR="008838A5" w:rsidRPr="004F3B22">
        <w:rPr>
          <w:i/>
          <w:iCs/>
          <w:sz w:val="18"/>
          <w:szCs w:val="18"/>
          <w:lang w:val="es-ES"/>
        </w:rPr>
        <w:t xml:space="preserve">firmar y </w:t>
      </w:r>
      <w:r w:rsidRPr="004F3B22">
        <w:rPr>
          <w:i/>
          <w:iCs/>
          <w:sz w:val="18"/>
          <w:szCs w:val="18"/>
          <w:lang w:val="es-ES"/>
        </w:rPr>
        <w:t xml:space="preserve">enviar </w:t>
      </w:r>
      <w:r w:rsidR="008838A5" w:rsidRPr="004F3B22">
        <w:rPr>
          <w:i/>
          <w:iCs/>
          <w:sz w:val="18"/>
          <w:szCs w:val="18"/>
          <w:lang w:val="es-ES"/>
        </w:rPr>
        <w:t>al CIP como adjunto mediante los</w:t>
      </w:r>
      <w:r w:rsidRPr="004F3B22">
        <w:rPr>
          <w:i/>
          <w:iCs/>
          <w:sz w:val="18"/>
          <w:szCs w:val="18"/>
          <w:lang w:val="es-ES"/>
        </w:rPr>
        <w:t xml:space="preserve"> correos indicados)</w:t>
      </w:r>
    </w:p>
    <w:p w14:paraId="6EBCBB30" w14:textId="77777777" w:rsidR="002007BE" w:rsidRPr="004F3B22" w:rsidRDefault="002007BE" w:rsidP="007B02F0">
      <w:pPr>
        <w:ind w:left="2880"/>
        <w:jc w:val="right"/>
        <w:rPr>
          <w:sz w:val="20"/>
          <w:szCs w:val="20"/>
          <w:lang w:val="es-ES"/>
        </w:rPr>
      </w:pPr>
    </w:p>
    <w:p w14:paraId="59661998" w14:textId="77777777" w:rsidR="00D8564B" w:rsidRDefault="00815AD0" w:rsidP="007B02F0">
      <w:pPr>
        <w:ind w:left="2880"/>
        <w:jc w:val="right"/>
        <w:rPr>
          <w:lang w:val="es-ES"/>
        </w:rPr>
      </w:pPr>
      <w:r>
        <w:rPr>
          <w:lang w:val="es-ES"/>
        </w:rPr>
        <w:t xml:space="preserve">Lugar: …………………………………………… Fecha: </w:t>
      </w:r>
      <w:r w:rsidR="002007BE">
        <w:rPr>
          <w:lang w:val="es-ES"/>
        </w:rPr>
        <w:t>…</w:t>
      </w:r>
      <w:r>
        <w:rPr>
          <w:lang w:val="es-ES"/>
        </w:rPr>
        <w:t>…/…</w:t>
      </w:r>
      <w:r w:rsidR="002007BE">
        <w:rPr>
          <w:lang w:val="es-ES"/>
        </w:rPr>
        <w:t>…</w:t>
      </w:r>
      <w:r>
        <w:rPr>
          <w:lang w:val="es-ES"/>
        </w:rPr>
        <w:t>/…</w:t>
      </w:r>
      <w:r w:rsidR="002007BE">
        <w:rPr>
          <w:lang w:val="es-ES"/>
        </w:rPr>
        <w:t>…</w:t>
      </w:r>
      <w:r>
        <w:rPr>
          <w:lang w:val="es-ES"/>
        </w:rPr>
        <w:t>…….</w:t>
      </w:r>
      <w:r w:rsidR="00E00331">
        <w:rPr>
          <w:lang w:val="es-ES"/>
        </w:rPr>
        <w:t xml:space="preserve"> </w:t>
      </w:r>
      <w:r w:rsidR="00E00331" w:rsidRPr="00E00331">
        <w:rPr>
          <w:i/>
          <w:iCs/>
          <w:lang w:val="es-ES"/>
        </w:rPr>
        <w:t>(dd/mm/aaaa)</w:t>
      </w:r>
    </w:p>
    <w:p w14:paraId="3CF0D17B" w14:textId="77777777" w:rsidR="00D8564B" w:rsidRDefault="00D8564B">
      <w:pPr>
        <w:jc w:val="both"/>
        <w:rPr>
          <w:lang w:val="es-ES"/>
        </w:rPr>
      </w:pPr>
    </w:p>
    <w:p w14:paraId="7DA13FC9" w14:textId="77777777" w:rsidR="004F3B22" w:rsidRDefault="004F3B22">
      <w:pPr>
        <w:jc w:val="both"/>
        <w:rPr>
          <w:rStyle w:val="Fuentedeprrafopredeter1"/>
          <w:b/>
          <w:bCs/>
          <w:lang w:val="es-ES"/>
        </w:rPr>
      </w:pPr>
    </w:p>
    <w:p w14:paraId="2E18F5A3" w14:textId="77777777" w:rsidR="00D8564B" w:rsidRPr="00807783" w:rsidRDefault="00815AD0" w:rsidP="00C12CEB">
      <w:pPr>
        <w:jc w:val="both"/>
        <w:rPr>
          <w:lang w:val="es-ES"/>
        </w:rPr>
      </w:pPr>
      <w:r>
        <w:rPr>
          <w:rStyle w:val="Fuentedeprrafopredeter1"/>
          <w:b/>
          <w:bCs/>
          <w:lang w:val="es-ES"/>
        </w:rPr>
        <w:t>Dr. Simon Heck</w:t>
      </w:r>
      <w:r>
        <w:rPr>
          <w:rStyle w:val="Fuentedeprrafopredeter1"/>
          <w:lang w:val="es-ES"/>
        </w:rPr>
        <w:t xml:space="preserve">, - </w:t>
      </w:r>
      <w:proofErr w:type="gramStart"/>
      <w:r>
        <w:rPr>
          <w:rStyle w:val="Fuentedeprrafopredeter1"/>
          <w:lang w:val="es-ES"/>
        </w:rPr>
        <w:t>Director General</w:t>
      </w:r>
      <w:proofErr w:type="gramEnd"/>
      <w:r w:rsidR="0084181D">
        <w:rPr>
          <w:rStyle w:val="Fuentedeprrafopredeter1"/>
          <w:lang w:val="es-ES"/>
        </w:rPr>
        <w:t xml:space="preserve"> del</w:t>
      </w:r>
      <w:r w:rsidR="00EF586D">
        <w:rPr>
          <w:rStyle w:val="Fuentedeprrafopredeter1"/>
          <w:lang w:val="es-ES"/>
        </w:rPr>
        <w:t xml:space="preserve"> Centro Internacional de la </w:t>
      </w:r>
      <w:r w:rsidR="0084181D">
        <w:rPr>
          <w:rStyle w:val="Fuentedeprrafopredeter1"/>
          <w:lang w:val="es-ES"/>
        </w:rPr>
        <w:t>P</w:t>
      </w:r>
      <w:r w:rsidR="00EF586D">
        <w:rPr>
          <w:rStyle w:val="Fuentedeprrafopredeter1"/>
          <w:lang w:val="es-ES"/>
        </w:rPr>
        <w:t>apa (</w:t>
      </w:r>
      <w:r>
        <w:rPr>
          <w:rStyle w:val="Fuentedeprrafopredeter1"/>
          <w:lang w:val="es-ES"/>
        </w:rPr>
        <w:t>CIP</w:t>
      </w:r>
      <w:r w:rsidR="00EF586D">
        <w:rPr>
          <w:rStyle w:val="Fuentedeprrafopredeter1"/>
          <w:lang w:val="es-ES"/>
        </w:rPr>
        <w:t>)</w:t>
      </w:r>
      <w:r>
        <w:rPr>
          <w:rStyle w:val="Fuentedeprrafopredeter1"/>
          <w:lang w:val="es-ES"/>
        </w:rPr>
        <w:t xml:space="preserve"> (</w:t>
      </w:r>
      <w:hyperlink r:id="rId8" w:history="1">
        <w:r>
          <w:rPr>
            <w:rStyle w:val="Hipervnculo1"/>
            <w:lang w:val="es-ES"/>
          </w:rPr>
          <w:t>CIP-DG@CGIAR.ORG</w:t>
        </w:r>
      </w:hyperlink>
      <w:r>
        <w:rPr>
          <w:rStyle w:val="Fuentedeprrafopredeter1"/>
          <w:lang w:val="es-ES"/>
        </w:rPr>
        <w:t>)</w:t>
      </w:r>
    </w:p>
    <w:p w14:paraId="0E942C2F" w14:textId="77777777" w:rsidR="00CD4B7B" w:rsidRDefault="00CD4B7B" w:rsidP="00C12CEB">
      <w:pPr>
        <w:jc w:val="both"/>
        <w:rPr>
          <w:rStyle w:val="Fuentedeprrafopredeter1"/>
          <w:lang w:val="es-ES"/>
        </w:rPr>
      </w:pPr>
    </w:p>
    <w:p w14:paraId="656FC2DD" w14:textId="69392E46" w:rsidR="00D8564B" w:rsidRDefault="00173B15" w:rsidP="00C12CEB">
      <w:pPr>
        <w:ind w:left="450"/>
        <w:jc w:val="both"/>
        <w:rPr>
          <w:rStyle w:val="Fuentedeprrafopredeter1"/>
          <w:lang w:val="es-ES"/>
        </w:rPr>
      </w:pPr>
      <w:proofErr w:type="spellStart"/>
      <w:proofErr w:type="gramStart"/>
      <w:r>
        <w:rPr>
          <w:rStyle w:val="Fuentedeprrafopredeter1"/>
          <w:lang w:val="es-ES"/>
        </w:rPr>
        <w:t>c</w:t>
      </w:r>
      <w:r w:rsidR="00815AD0">
        <w:rPr>
          <w:rStyle w:val="Fuentedeprrafopredeter1"/>
          <w:lang w:val="es-ES"/>
        </w:rPr>
        <w:t>c</w:t>
      </w:r>
      <w:proofErr w:type="spellEnd"/>
      <w:r>
        <w:rPr>
          <w:rStyle w:val="Fuentedeprrafopredeter1"/>
          <w:lang w:val="es-ES"/>
        </w:rPr>
        <w:t xml:space="preserve"> </w:t>
      </w:r>
      <w:r w:rsidR="00815AD0">
        <w:rPr>
          <w:rStyle w:val="Fuentedeprrafopredeter1"/>
          <w:lang w:val="es-ES"/>
        </w:rPr>
        <w:t xml:space="preserve"> </w:t>
      </w:r>
      <w:r w:rsidR="00815AD0">
        <w:rPr>
          <w:rStyle w:val="Fuentedeprrafopredeter1"/>
          <w:b/>
          <w:bCs/>
          <w:lang w:val="es-ES"/>
        </w:rPr>
        <w:t>Dr.</w:t>
      </w:r>
      <w:proofErr w:type="gramEnd"/>
      <w:r w:rsidR="00815AD0">
        <w:rPr>
          <w:rStyle w:val="Fuentedeprrafopredeter1"/>
          <w:b/>
          <w:bCs/>
          <w:lang w:val="es-ES"/>
        </w:rPr>
        <w:t xml:space="preserve"> </w:t>
      </w:r>
      <w:r w:rsidR="002949EB">
        <w:rPr>
          <w:rStyle w:val="Fuentedeprrafopredeter1"/>
          <w:b/>
          <w:bCs/>
          <w:lang w:val="es-ES"/>
        </w:rPr>
        <w:t>Maarten Van Zonneveld</w:t>
      </w:r>
      <w:r w:rsidR="00815AD0">
        <w:rPr>
          <w:rStyle w:val="Fuentedeprrafopredeter1"/>
          <w:lang w:val="es-ES"/>
        </w:rPr>
        <w:t xml:space="preserve"> - </w:t>
      </w:r>
      <w:proofErr w:type="gramStart"/>
      <w:r w:rsidR="00815AD0">
        <w:rPr>
          <w:rStyle w:val="Fuentedeprrafopredeter1"/>
          <w:lang w:val="es-ES"/>
        </w:rPr>
        <w:t>Jefa</w:t>
      </w:r>
      <w:proofErr w:type="gramEnd"/>
      <w:r w:rsidR="00815AD0">
        <w:rPr>
          <w:rStyle w:val="Fuentedeprrafopredeter1"/>
          <w:lang w:val="es-ES"/>
        </w:rPr>
        <w:t xml:space="preserve"> del Banco de Germoplasma CIP (</w:t>
      </w:r>
      <w:hyperlink r:id="rId9" w:history="1">
        <w:r w:rsidR="002949EB" w:rsidRPr="002949EB">
          <w:rPr>
            <w:rStyle w:val="Hyperlink"/>
            <w:lang w:val="es-PE"/>
          </w:rPr>
          <w:t>Maarten.VanZonneveld@cgiar.org</w:t>
        </w:r>
      </w:hyperlink>
      <w:r w:rsidR="00815AD0">
        <w:rPr>
          <w:rStyle w:val="Fuentedeprrafopredeter1"/>
          <w:lang w:val="es-ES"/>
        </w:rPr>
        <w:t>)</w:t>
      </w:r>
    </w:p>
    <w:p w14:paraId="0B93968B" w14:textId="77777777" w:rsidR="00F47BE4" w:rsidRDefault="00F47BE4" w:rsidP="00C12CEB">
      <w:pPr>
        <w:tabs>
          <w:tab w:val="left" w:pos="1260"/>
        </w:tabs>
        <w:ind w:left="720"/>
        <w:jc w:val="both"/>
        <w:rPr>
          <w:rStyle w:val="Fuentedeprrafopredeter1"/>
          <w:lang w:val="es-ES"/>
        </w:rPr>
      </w:pPr>
      <w:r w:rsidRPr="00DF6947">
        <w:rPr>
          <w:rStyle w:val="Fuentedeprrafopredeter1"/>
          <w:b/>
          <w:bCs/>
          <w:i/>
          <w:iCs/>
          <w:lang w:val="es-ES"/>
        </w:rPr>
        <w:t>M. Sc.</w:t>
      </w:r>
      <w:r w:rsidRPr="00DF6947">
        <w:rPr>
          <w:rStyle w:val="Fuentedeprrafopredeter1"/>
          <w:b/>
          <w:bCs/>
          <w:lang w:val="es-ES"/>
        </w:rPr>
        <w:t xml:space="preserve"> Julian Soto</w:t>
      </w:r>
      <w:r>
        <w:rPr>
          <w:rStyle w:val="Fuentedeprrafopredeter1"/>
          <w:lang w:val="es-ES"/>
        </w:rPr>
        <w:t xml:space="preserve"> – Curador de Papa CIP (</w:t>
      </w:r>
      <w:hyperlink r:id="rId10" w:history="1">
        <w:r w:rsidRPr="00037F91">
          <w:rPr>
            <w:rStyle w:val="Hyperlink"/>
            <w:lang w:val="es-ES"/>
          </w:rPr>
          <w:t>j.v.soto@cgiar.org</w:t>
        </w:r>
      </w:hyperlink>
      <w:r>
        <w:rPr>
          <w:rStyle w:val="Fuentedeprrafopredeter1"/>
          <w:lang w:val="es-ES"/>
        </w:rPr>
        <w:t>)</w:t>
      </w:r>
    </w:p>
    <w:p w14:paraId="38030872" w14:textId="77777777" w:rsidR="00F47BE4" w:rsidRDefault="00F47BE4" w:rsidP="00C12CEB">
      <w:pPr>
        <w:tabs>
          <w:tab w:val="left" w:pos="1260"/>
        </w:tabs>
        <w:ind w:left="720"/>
        <w:jc w:val="both"/>
        <w:rPr>
          <w:rStyle w:val="Fuentedeprrafopredeter1"/>
          <w:lang w:val="es-ES"/>
        </w:rPr>
      </w:pPr>
      <w:r w:rsidRPr="00DF6947">
        <w:rPr>
          <w:rStyle w:val="Fuentedeprrafopredeter1"/>
          <w:b/>
          <w:bCs/>
          <w:i/>
          <w:iCs/>
          <w:lang w:val="es-ES"/>
        </w:rPr>
        <w:t>M. Sc.</w:t>
      </w:r>
      <w:r w:rsidRPr="00DF6947">
        <w:rPr>
          <w:rStyle w:val="Fuentedeprrafopredeter1"/>
          <w:b/>
          <w:bCs/>
          <w:lang w:val="es-ES"/>
        </w:rPr>
        <w:t xml:space="preserve"> Marisol Durand</w:t>
      </w:r>
      <w:r>
        <w:rPr>
          <w:rStyle w:val="Fuentedeprrafopredeter1"/>
          <w:lang w:val="es-ES"/>
        </w:rPr>
        <w:t xml:space="preserve"> – Investigador Asociado Papa CIP (</w:t>
      </w:r>
      <w:hyperlink r:id="rId11" w:history="1">
        <w:r w:rsidRPr="00037F91">
          <w:rPr>
            <w:rStyle w:val="Hyperlink"/>
            <w:lang w:val="es-ES"/>
          </w:rPr>
          <w:t>m.durand@cgiar.org</w:t>
        </w:r>
      </w:hyperlink>
      <w:r>
        <w:rPr>
          <w:rStyle w:val="Fuentedeprrafopredeter1"/>
          <w:lang w:val="es-ES"/>
        </w:rPr>
        <w:t>)</w:t>
      </w:r>
    </w:p>
    <w:p w14:paraId="6767CEDC" w14:textId="77777777" w:rsidR="004317A0" w:rsidRDefault="004317A0" w:rsidP="00754E83">
      <w:pPr>
        <w:jc w:val="both"/>
        <w:rPr>
          <w:rStyle w:val="Fuentedeprrafopredeter1"/>
          <w:lang w:val="es-ES"/>
        </w:rPr>
      </w:pPr>
    </w:p>
    <w:p w14:paraId="1477B8C6" w14:textId="77777777" w:rsidR="005D4512" w:rsidRPr="00A50C16" w:rsidRDefault="005D4512" w:rsidP="00754E83">
      <w:pPr>
        <w:jc w:val="both"/>
        <w:rPr>
          <w:rStyle w:val="Fuentedeprrafopredeter1"/>
          <w:lang w:val="es-ES"/>
        </w:rPr>
      </w:pPr>
    </w:p>
    <w:p w14:paraId="4FF83827" w14:textId="77777777" w:rsidR="00D8564B" w:rsidRDefault="00815AD0" w:rsidP="00DF6947">
      <w:pPr>
        <w:spacing w:line="240" w:lineRule="atLeast"/>
        <w:jc w:val="both"/>
        <w:rPr>
          <w:lang w:val="es-ES"/>
        </w:rPr>
      </w:pPr>
      <w:r w:rsidRPr="00A50C16">
        <w:rPr>
          <w:b/>
          <w:bCs/>
          <w:sz w:val="24"/>
          <w:szCs w:val="24"/>
          <w:lang w:val="es-ES"/>
        </w:rPr>
        <w:t>Asunto</w:t>
      </w:r>
      <w:r w:rsidRPr="00A50C16">
        <w:rPr>
          <w:sz w:val="24"/>
          <w:szCs w:val="24"/>
          <w:lang w:val="es-ES"/>
        </w:rPr>
        <w:t xml:space="preserve">: </w:t>
      </w:r>
      <w:r>
        <w:rPr>
          <w:lang w:val="es-ES"/>
        </w:rPr>
        <w:t>Solicita</w:t>
      </w:r>
      <w:r w:rsidR="00DF6947">
        <w:rPr>
          <w:lang w:val="es-ES"/>
        </w:rPr>
        <w:t>mos</w:t>
      </w:r>
      <w:r>
        <w:rPr>
          <w:lang w:val="es-ES"/>
        </w:rPr>
        <w:t xml:space="preserve"> Repatriación de papas nativas del ámbito de nuestra zona y libre de virus.</w:t>
      </w:r>
    </w:p>
    <w:p w14:paraId="008F212A" w14:textId="77777777" w:rsidR="002007BE" w:rsidRDefault="002007BE" w:rsidP="00DF6947">
      <w:pPr>
        <w:spacing w:line="240" w:lineRule="atLeast"/>
        <w:jc w:val="both"/>
        <w:rPr>
          <w:lang w:val="es-ES"/>
        </w:rPr>
      </w:pPr>
    </w:p>
    <w:p w14:paraId="0DF7F871" w14:textId="77777777" w:rsidR="00D8564B" w:rsidRPr="00807783" w:rsidRDefault="00815AD0" w:rsidP="00CD4B7B">
      <w:pPr>
        <w:jc w:val="both"/>
        <w:rPr>
          <w:lang w:val="es-ES"/>
        </w:rPr>
      </w:pPr>
      <w:r>
        <w:rPr>
          <w:lang w:val="es-ES"/>
        </w:rPr>
        <w:t>Tipo de material vegetal</w:t>
      </w:r>
      <w:r w:rsidR="004300D7">
        <w:rPr>
          <w:lang w:val="es-ES"/>
        </w:rPr>
        <w:t xml:space="preserve"> solicita</w:t>
      </w:r>
      <w:r w:rsidR="00B87A53">
        <w:rPr>
          <w:lang w:val="es-ES"/>
        </w:rPr>
        <w:t>do</w:t>
      </w:r>
      <w:r>
        <w:rPr>
          <w:lang w:val="es-ES"/>
        </w:rPr>
        <w:t xml:space="preserve">: Tubérculos semilla </w:t>
      </w:r>
      <w:r>
        <w:rPr>
          <w:rFonts w:ascii="MS Gothic" w:eastAsia="MS Gothic" w:hAnsi="MS Gothic"/>
          <w:lang w:val="es-ES"/>
        </w:rPr>
        <w:t>☐,</w:t>
      </w:r>
      <w:r>
        <w:rPr>
          <w:lang w:val="es-ES"/>
        </w:rPr>
        <w:t xml:space="preserve"> Plántulas in vitro </w:t>
      </w:r>
      <w:r>
        <w:rPr>
          <w:rFonts w:ascii="MS Gothic" w:eastAsia="MS Gothic" w:hAnsi="MS Gothic"/>
          <w:lang w:val="es-ES"/>
        </w:rPr>
        <w:t>☐</w:t>
      </w:r>
    </w:p>
    <w:p w14:paraId="7D02B2A8" w14:textId="77777777" w:rsidR="00D8564B" w:rsidRPr="00CD4B7B" w:rsidRDefault="00D8564B" w:rsidP="00CD4B7B">
      <w:pPr>
        <w:rPr>
          <w:sz w:val="20"/>
          <w:szCs w:val="20"/>
          <w:u w:val="single"/>
          <w:lang w:val="es-ES"/>
        </w:rPr>
      </w:pPr>
    </w:p>
    <w:p w14:paraId="6B8CD7CB" w14:textId="77777777" w:rsidR="00DF6947" w:rsidRDefault="00815AD0" w:rsidP="00CD4B7B">
      <w:pPr>
        <w:jc w:val="both"/>
        <w:rPr>
          <w:lang w:val="es-ES"/>
        </w:rPr>
      </w:pPr>
      <w:r>
        <w:rPr>
          <w:lang w:val="es-ES"/>
        </w:rPr>
        <w:t xml:space="preserve">Nombre </w:t>
      </w:r>
      <w:r w:rsidR="00F46AB4">
        <w:rPr>
          <w:lang w:val="es-ES"/>
        </w:rPr>
        <w:t xml:space="preserve">completo </w:t>
      </w:r>
      <w:r>
        <w:rPr>
          <w:lang w:val="es-ES"/>
        </w:rPr>
        <w:t xml:space="preserve">del(a) </w:t>
      </w:r>
      <w:r w:rsidRPr="00757772">
        <w:rPr>
          <w:b/>
          <w:bCs/>
          <w:lang w:val="es-ES"/>
        </w:rPr>
        <w:t>solicitante</w:t>
      </w:r>
      <w:r>
        <w:rPr>
          <w:lang w:val="es-ES"/>
        </w:rPr>
        <w:t>: Sr(a) …………………………………………………………………</w:t>
      </w:r>
      <w:r w:rsidR="004317A0">
        <w:rPr>
          <w:lang w:val="es-ES"/>
        </w:rPr>
        <w:t>………………</w:t>
      </w:r>
      <w:r w:rsidR="002007BE">
        <w:rPr>
          <w:lang w:val="es-ES"/>
        </w:rPr>
        <w:t>…</w:t>
      </w:r>
      <w:r>
        <w:rPr>
          <w:lang w:val="es-ES"/>
        </w:rPr>
        <w:t>…</w:t>
      </w:r>
      <w:r w:rsidR="004317A0" w:rsidRPr="004317A0">
        <w:rPr>
          <w:lang w:val="es-ES"/>
        </w:rPr>
        <w:t xml:space="preserve"> </w:t>
      </w:r>
    </w:p>
    <w:p w14:paraId="153F799D" w14:textId="77777777" w:rsidR="002007BE" w:rsidRDefault="004317A0" w:rsidP="00DF6947">
      <w:pPr>
        <w:spacing w:before="40" w:after="40" w:line="320" w:lineRule="atLeast"/>
        <w:ind w:left="270"/>
        <w:jc w:val="both"/>
        <w:rPr>
          <w:lang w:val="es-ES"/>
        </w:rPr>
      </w:pPr>
      <w:r>
        <w:rPr>
          <w:lang w:val="es-ES"/>
        </w:rPr>
        <w:t>Documento de Identidad</w:t>
      </w:r>
      <w:r w:rsidR="00D24A55">
        <w:rPr>
          <w:lang w:val="es-ES"/>
        </w:rPr>
        <w:t>,</w:t>
      </w:r>
      <w:r>
        <w:rPr>
          <w:lang w:val="es-ES"/>
        </w:rPr>
        <w:t xml:space="preserve"> DNI: ………………… </w:t>
      </w:r>
    </w:p>
    <w:p w14:paraId="3F29410B" w14:textId="77777777" w:rsidR="00D8564B" w:rsidRDefault="00815AD0" w:rsidP="00DF6947">
      <w:pPr>
        <w:spacing w:before="40" w:after="40" w:line="320" w:lineRule="atLeast"/>
        <w:ind w:left="270"/>
        <w:jc w:val="both"/>
        <w:rPr>
          <w:lang w:val="es-ES"/>
        </w:rPr>
      </w:pPr>
      <w:r>
        <w:rPr>
          <w:lang w:val="es-ES"/>
        </w:rPr>
        <w:t>Comunidad</w:t>
      </w:r>
      <w:r w:rsidR="00173B15">
        <w:rPr>
          <w:lang w:val="es-ES"/>
        </w:rPr>
        <w:t xml:space="preserve"> </w:t>
      </w:r>
      <w:r w:rsidR="00173B15">
        <w:rPr>
          <w:rFonts w:ascii="MS Gothic" w:eastAsia="MS Gothic" w:hAnsi="MS Gothic"/>
          <w:lang w:val="es-ES"/>
        </w:rPr>
        <w:t>☐</w:t>
      </w:r>
      <w:r>
        <w:rPr>
          <w:lang w:val="es-ES"/>
        </w:rPr>
        <w:t>: ………………………</w:t>
      </w:r>
      <w:r w:rsidR="00C6109E">
        <w:rPr>
          <w:lang w:val="es-ES"/>
        </w:rPr>
        <w:t>……</w:t>
      </w:r>
      <w:r w:rsidR="004317A0">
        <w:rPr>
          <w:lang w:val="es-ES"/>
        </w:rPr>
        <w:t xml:space="preserve">…… </w:t>
      </w:r>
      <w:r>
        <w:rPr>
          <w:lang w:val="es-ES"/>
        </w:rPr>
        <w:t>o CP menor</w:t>
      </w:r>
      <w:r w:rsidR="00173B15">
        <w:rPr>
          <w:lang w:val="es-ES"/>
        </w:rPr>
        <w:t xml:space="preserve"> </w:t>
      </w:r>
      <w:r w:rsidR="00173B15">
        <w:rPr>
          <w:rFonts w:ascii="MS Gothic" w:eastAsia="MS Gothic" w:hAnsi="MS Gothic"/>
          <w:lang w:val="es-ES"/>
        </w:rPr>
        <w:t>☐</w:t>
      </w:r>
      <w:r>
        <w:rPr>
          <w:lang w:val="es-ES"/>
        </w:rPr>
        <w:t>: ………</w:t>
      </w:r>
      <w:r w:rsidR="002007BE">
        <w:rPr>
          <w:lang w:val="es-ES"/>
        </w:rPr>
        <w:t>………</w:t>
      </w:r>
      <w:r>
        <w:rPr>
          <w:lang w:val="es-ES"/>
        </w:rPr>
        <w:t>…………, Sector o Barrio …………</w:t>
      </w:r>
      <w:r w:rsidR="00754E83">
        <w:rPr>
          <w:lang w:val="es-ES"/>
        </w:rPr>
        <w:t>…</w:t>
      </w:r>
      <w:r>
        <w:rPr>
          <w:lang w:val="es-ES"/>
        </w:rPr>
        <w:t xml:space="preserve">……………, </w:t>
      </w:r>
    </w:p>
    <w:p w14:paraId="2CB12800" w14:textId="77777777" w:rsidR="00D8564B" w:rsidRDefault="00815AD0" w:rsidP="00DF6947">
      <w:pPr>
        <w:spacing w:before="40" w:after="40" w:line="320" w:lineRule="atLeast"/>
        <w:ind w:left="270"/>
        <w:jc w:val="both"/>
        <w:rPr>
          <w:lang w:val="es-ES"/>
        </w:rPr>
      </w:pPr>
      <w:r>
        <w:rPr>
          <w:lang w:val="es-ES"/>
        </w:rPr>
        <w:t>Ubicado en Distrito:</w:t>
      </w:r>
      <w:r w:rsidR="00A50C16">
        <w:rPr>
          <w:lang w:val="es-ES"/>
        </w:rPr>
        <w:t xml:space="preserve"> </w:t>
      </w:r>
      <w:r>
        <w:rPr>
          <w:lang w:val="es-ES"/>
        </w:rPr>
        <w:t>……………………………, Provincia: ………</w:t>
      </w:r>
      <w:r w:rsidR="0084181D">
        <w:rPr>
          <w:lang w:val="es-ES"/>
        </w:rPr>
        <w:t>…</w:t>
      </w:r>
      <w:r>
        <w:rPr>
          <w:lang w:val="es-ES"/>
        </w:rPr>
        <w:t>…………………, D</w:t>
      </w:r>
      <w:r w:rsidR="00A50C16">
        <w:rPr>
          <w:lang w:val="es-ES"/>
        </w:rPr>
        <w:t>e</w:t>
      </w:r>
      <w:r>
        <w:rPr>
          <w:lang w:val="es-ES"/>
        </w:rPr>
        <w:t>p</w:t>
      </w:r>
      <w:r w:rsidR="00A50C16">
        <w:rPr>
          <w:lang w:val="es-ES"/>
        </w:rPr>
        <w:t>artamento</w:t>
      </w:r>
      <w:r>
        <w:rPr>
          <w:lang w:val="es-ES"/>
        </w:rPr>
        <w:t>: ……………………………</w:t>
      </w:r>
    </w:p>
    <w:p w14:paraId="23585C26" w14:textId="77777777" w:rsidR="002007BE" w:rsidRDefault="002007BE" w:rsidP="00DF6947">
      <w:pPr>
        <w:spacing w:before="40" w:after="40" w:line="320" w:lineRule="atLeast"/>
        <w:ind w:left="270"/>
        <w:jc w:val="both"/>
        <w:rPr>
          <w:lang w:val="es-ES"/>
        </w:rPr>
      </w:pPr>
      <w:r>
        <w:rPr>
          <w:lang w:val="es-ES"/>
        </w:rPr>
        <w:t xml:space="preserve">Cargo del solicitante: </w:t>
      </w:r>
      <w:proofErr w:type="gramStart"/>
      <w:r>
        <w:rPr>
          <w:lang w:val="es-ES"/>
        </w:rPr>
        <w:t>Presidente</w:t>
      </w:r>
      <w:proofErr w:type="gramEnd"/>
      <w:r>
        <w:rPr>
          <w:lang w:val="es-ES"/>
        </w:rPr>
        <w:t xml:space="preserve"> </w:t>
      </w:r>
      <w:r w:rsidR="00A50C16">
        <w:rPr>
          <w:lang w:val="es-ES"/>
        </w:rPr>
        <w:t xml:space="preserve">de la comunidad </w:t>
      </w:r>
      <w:r>
        <w:rPr>
          <w:rFonts w:ascii="MS Gothic" w:eastAsia="MS Gothic" w:hAnsi="MS Gothic"/>
          <w:lang w:val="es-ES"/>
        </w:rPr>
        <w:t>☐</w:t>
      </w:r>
      <w:r>
        <w:rPr>
          <w:lang w:val="es-ES"/>
        </w:rPr>
        <w:t xml:space="preserve">, Otro </w:t>
      </w:r>
      <w:r>
        <w:rPr>
          <w:rFonts w:ascii="MS Gothic" w:eastAsia="MS Gothic" w:hAnsi="MS Gothic"/>
          <w:lang w:val="es-ES"/>
        </w:rPr>
        <w:t>☐</w:t>
      </w:r>
      <w:r>
        <w:rPr>
          <w:lang w:val="es-ES"/>
        </w:rPr>
        <w:t>……………………………</w:t>
      </w:r>
      <w:r w:rsidR="00A50C16">
        <w:rPr>
          <w:lang w:val="es-ES"/>
        </w:rPr>
        <w:t>………………………</w:t>
      </w:r>
      <w:bookmarkStart w:id="0" w:name="_Hlk165638722"/>
      <w:r w:rsidR="00A50C16">
        <w:rPr>
          <w:lang w:val="es-ES"/>
        </w:rPr>
        <w:t>……</w:t>
      </w:r>
      <w:bookmarkEnd w:id="0"/>
      <w:r w:rsidR="00A50C16">
        <w:rPr>
          <w:lang w:val="es-ES"/>
        </w:rPr>
        <w:t>…………</w:t>
      </w:r>
      <w:r>
        <w:rPr>
          <w:lang w:val="es-ES"/>
        </w:rPr>
        <w:t xml:space="preserve">  </w:t>
      </w:r>
    </w:p>
    <w:p w14:paraId="0FD3D09C" w14:textId="77777777" w:rsidR="00754E83" w:rsidRDefault="00754E83" w:rsidP="00DF6947">
      <w:pPr>
        <w:spacing w:line="240" w:lineRule="atLeast"/>
        <w:jc w:val="both"/>
        <w:rPr>
          <w:lang w:val="es-ES"/>
        </w:rPr>
      </w:pPr>
    </w:p>
    <w:p w14:paraId="4BF6A9FE" w14:textId="77777777" w:rsidR="00DF6947" w:rsidRDefault="00DF6947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El a</w:t>
      </w:r>
      <w:r w:rsidR="00815AD0" w:rsidRPr="00A50C16">
        <w:rPr>
          <w:lang w:val="es-ES"/>
        </w:rPr>
        <w:t xml:space="preserve">cuerdo </w:t>
      </w:r>
      <w:r w:rsidR="00CB3E96" w:rsidRPr="00A50C16">
        <w:rPr>
          <w:lang w:val="es-ES"/>
        </w:rPr>
        <w:t xml:space="preserve">para solicitar </w:t>
      </w:r>
      <w:r>
        <w:rPr>
          <w:lang w:val="es-ES"/>
        </w:rPr>
        <w:t xml:space="preserve">Repatriación de papas nativas </w:t>
      </w:r>
      <w:r w:rsidR="00815AD0" w:rsidRPr="00A50C16">
        <w:rPr>
          <w:lang w:val="es-ES"/>
        </w:rPr>
        <w:t>fue tomado en</w:t>
      </w:r>
      <w:r w:rsidR="00CB3E96" w:rsidRPr="00A50C16">
        <w:rPr>
          <w:lang w:val="es-ES"/>
        </w:rPr>
        <w:t>:</w:t>
      </w:r>
      <w:r w:rsidR="00815AD0">
        <w:rPr>
          <w:lang w:val="es-ES"/>
        </w:rPr>
        <w:t xml:space="preserve"> </w:t>
      </w:r>
      <w:r w:rsidR="00A50C16">
        <w:rPr>
          <w:lang w:val="es-ES"/>
        </w:rPr>
        <w:t xml:space="preserve"> </w:t>
      </w:r>
    </w:p>
    <w:p w14:paraId="50E44D63" w14:textId="77777777" w:rsidR="00DF6947" w:rsidRDefault="00815AD0" w:rsidP="00DF6947">
      <w:pPr>
        <w:spacing w:before="40" w:after="40" w:line="320" w:lineRule="atLeast"/>
        <w:ind w:firstLine="270"/>
        <w:jc w:val="both"/>
        <w:rPr>
          <w:lang w:val="es-ES"/>
        </w:rPr>
      </w:pPr>
      <w:r>
        <w:rPr>
          <w:lang w:val="es-ES"/>
        </w:rPr>
        <w:t xml:space="preserve">Asamblea comunal ordinaria </w:t>
      </w:r>
      <w:r>
        <w:rPr>
          <w:rFonts w:ascii="MS Gothic" w:eastAsia="MS Gothic" w:hAnsi="MS Gothic"/>
          <w:lang w:val="es-ES"/>
        </w:rPr>
        <w:t>☐</w:t>
      </w:r>
    </w:p>
    <w:p w14:paraId="6179C02E" w14:textId="77777777" w:rsidR="00DF6947" w:rsidRDefault="00DF6947" w:rsidP="00DF6947">
      <w:pPr>
        <w:spacing w:before="40" w:after="40" w:line="320" w:lineRule="atLeast"/>
        <w:ind w:firstLine="270"/>
        <w:jc w:val="both"/>
        <w:rPr>
          <w:rFonts w:ascii="MS Gothic" w:eastAsia="MS Gothic" w:hAnsi="MS Gothic"/>
          <w:lang w:val="es-ES"/>
        </w:rPr>
      </w:pPr>
      <w:r>
        <w:rPr>
          <w:lang w:val="es-ES"/>
        </w:rPr>
        <w:t xml:space="preserve">Asamblea comunal </w:t>
      </w:r>
      <w:r w:rsidR="00815AD0">
        <w:rPr>
          <w:lang w:val="es-ES"/>
        </w:rPr>
        <w:t xml:space="preserve">extraordinaria </w:t>
      </w:r>
      <w:r w:rsidR="00815AD0">
        <w:rPr>
          <w:rFonts w:ascii="MS Gothic" w:eastAsia="MS Gothic" w:hAnsi="MS Gothic"/>
          <w:lang w:val="es-ES"/>
        </w:rPr>
        <w:t>☐</w:t>
      </w:r>
    </w:p>
    <w:p w14:paraId="16CE9029" w14:textId="77777777" w:rsidR="00DF6947" w:rsidRDefault="00DF6947" w:rsidP="00DF6947">
      <w:pPr>
        <w:spacing w:before="40" w:after="40" w:line="320" w:lineRule="atLeast"/>
        <w:ind w:firstLine="270"/>
        <w:jc w:val="both"/>
        <w:rPr>
          <w:lang w:val="es-ES"/>
        </w:rPr>
      </w:pPr>
      <w:r>
        <w:rPr>
          <w:lang w:val="es-ES"/>
        </w:rPr>
        <w:t>S</w:t>
      </w:r>
      <w:r w:rsidR="00B22DC4">
        <w:rPr>
          <w:lang w:val="es-ES"/>
        </w:rPr>
        <w:t xml:space="preserve">olo </w:t>
      </w:r>
      <w:r w:rsidR="00CB3E96">
        <w:rPr>
          <w:lang w:val="es-ES"/>
        </w:rPr>
        <w:t>la</w:t>
      </w:r>
      <w:r w:rsidR="00B22DC4">
        <w:rPr>
          <w:lang w:val="es-ES"/>
        </w:rPr>
        <w:t xml:space="preserve"> </w:t>
      </w:r>
      <w:r w:rsidR="00815AD0">
        <w:rPr>
          <w:lang w:val="es-ES"/>
        </w:rPr>
        <w:t xml:space="preserve">directiva </w:t>
      </w:r>
      <w:r w:rsidR="00815AD0">
        <w:rPr>
          <w:rFonts w:ascii="MS Gothic" w:eastAsia="MS Gothic" w:hAnsi="MS Gothic"/>
          <w:lang w:val="es-ES"/>
        </w:rPr>
        <w:t>☐</w:t>
      </w:r>
    </w:p>
    <w:p w14:paraId="0D7D3A82" w14:textId="77777777" w:rsidR="009A5929" w:rsidRDefault="00815AD0" w:rsidP="00DF6947">
      <w:pPr>
        <w:spacing w:before="40" w:after="40" w:line="320" w:lineRule="atLeast"/>
        <w:ind w:firstLine="270"/>
        <w:jc w:val="both"/>
        <w:rPr>
          <w:lang w:val="es-ES"/>
        </w:rPr>
      </w:pPr>
      <w:r>
        <w:rPr>
          <w:lang w:val="es-ES"/>
        </w:rPr>
        <w:t xml:space="preserve">Otro </w:t>
      </w:r>
      <w:r>
        <w:rPr>
          <w:rFonts w:ascii="MS Gothic" w:eastAsia="MS Gothic" w:hAnsi="MS Gothic"/>
          <w:lang w:val="es-ES"/>
        </w:rPr>
        <w:t>☐</w:t>
      </w:r>
      <w:r>
        <w:rPr>
          <w:lang w:val="es-ES"/>
        </w:rPr>
        <w:t xml:space="preserve"> </w:t>
      </w:r>
      <w:r w:rsidR="00173B15">
        <w:rPr>
          <w:lang w:val="es-ES"/>
        </w:rPr>
        <w:t xml:space="preserve">indique: </w:t>
      </w:r>
      <w:r>
        <w:rPr>
          <w:lang w:val="es-ES"/>
        </w:rPr>
        <w:t>…………………………</w:t>
      </w:r>
      <w:r w:rsidR="00DF6947">
        <w:rPr>
          <w:lang w:val="es-ES"/>
        </w:rPr>
        <w:t>…………………………</w:t>
      </w:r>
    </w:p>
    <w:p w14:paraId="183A36E4" w14:textId="77777777" w:rsidR="002007BE" w:rsidRDefault="002007BE" w:rsidP="00DF6947">
      <w:pPr>
        <w:spacing w:line="240" w:lineRule="atLeast"/>
        <w:jc w:val="both"/>
        <w:rPr>
          <w:lang w:val="es-ES"/>
        </w:rPr>
      </w:pPr>
    </w:p>
    <w:p w14:paraId="0C587C02" w14:textId="77777777" w:rsidR="00DF6947" w:rsidRDefault="00815AD0" w:rsidP="00DF6947">
      <w:pPr>
        <w:spacing w:line="240" w:lineRule="atLeast"/>
        <w:jc w:val="both"/>
        <w:rPr>
          <w:i/>
          <w:iCs/>
          <w:lang w:val="es-ES"/>
        </w:rPr>
      </w:pPr>
      <w:r w:rsidRPr="00CB3E96">
        <w:rPr>
          <w:b/>
          <w:bCs/>
          <w:lang w:val="es-ES"/>
        </w:rPr>
        <w:t>Motivo(s)</w:t>
      </w:r>
      <w:r>
        <w:rPr>
          <w:lang w:val="es-ES"/>
        </w:rPr>
        <w:t xml:space="preserve"> de </w:t>
      </w:r>
      <w:r w:rsidR="004300D7">
        <w:rPr>
          <w:lang w:val="es-ES"/>
        </w:rPr>
        <w:t>esta</w:t>
      </w:r>
      <w:r>
        <w:rPr>
          <w:lang w:val="es-ES"/>
        </w:rPr>
        <w:t xml:space="preserve"> solicitud</w:t>
      </w:r>
      <w:r w:rsidR="00153A9D">
        <w:rPr>
          <w:lang w:val="es-ES"/>
        </w:rPr>
        <w:t xml:space="preserve">, </w:t>
      </w:r>
      <w:r w:rsidR="00DF6947">
        <w:rPr>
          <w:lang w:val="es-ES"/>
        </w:rPr>
        <w:t xml:space="preserve">es </w:t>
      </w:r>
      <w:r w:rsidR="00153A9D">
        <w:rPr>
          <w:lang w:val="es-ES"/>
        </w:rPr>
        <w:t>para</w:t>
      </w:r>
      <w:r>
        <w:rPr>
          <w:lang w:val="es-ES"/>
        </w:rPr>
        <w:t>:</w:t>
      </w:r>
      <w:r w:rsidR="00B87A53" w:rsidRPr="00B87A53">
        <w:rPr>
          <w:i/>
          <w:iCs/>
          <w:lang w:val="es-ES"/>
        </w:rPr>
        <w:t xml:space="preserve"> </w:t>
      </w:r>
    </w:p>
    <w:p w14:paraId="399A0E87" w14:textId="77777777" w:rsidR="00D8564B" w:rsidRPr="00CD4B7B" w:rsidRDefault="00B87A53" w:rsidP="00DF6947">
      <w:pPr>
        <w:spacing w:line="240" w:lineRule="atLeast"/>
        <w:jc w:val="both"/>
        <w:rPr>
          <w:i/>
          <w:iCs/>
          <w:sz w:val="20"/>
          <w:szCs w:val="20"/>
          <w:lang w:val="es-ES"/>
        </w:rPr>
      </w:pPr>
      <w:r w:rsidRPr="00CD4B7B">
        <w:rPr>
          <w:i/>
          <w:iCs/>
          <w:sz w:val="20"/>
          <w:szCs w:val="20"/>
          <w:lang w:val="es-ES"/>
        </w:rPr>
        <w:t>(</w:t>
      </w:r>
      <w:r w:rsidR="00694D17" w:rsidRPr="00CD4B7B">
        <w:rPr>
          <w:i/>
          <w:iCs/>
          <w:sz w:val="20"/>
          <w:szCs w:val="20"/>
          <w:lang w:val="es-ES"/>
        </w:rPr>
        <w:t>marque X en</w:t>
      </w:r>
      <w:r w:rsidRPr="00CD4B7B">
        <w:rPr>
          <w:i/>
          <w:iCs/>
          <w:sz w:val="20"/>
          <w:szCs w:val="20"/>
          <w:lang w:val="es-ES"/>
        </w:rPr>
        <w:t xml:space="preserve"> los </w:t>
      </w:r>
      <w:r w:rsidR="00694D17" w:rsidRPr="00CD4B7B">
        <w:rPr>
          <w:i/>
          <w:iCs/>
          <w:sz w:val="20"/>
          <w:szCs w:val="20"/>
          <w:lang w:val="es-ES"/>
        </w:rPr>
        <w:t xml:space="preserve">posibles </w:t>
      </w:r>
      <w:r w:rsidRPr="00CD4B7B">
        <w:rPr>
          <w:i/>
          <w:iCs/>
          <w:sz w:val="20"/>
          <w:szCs w:val="20"/>
          <w:lang w:val="es-ES"/>
        </w:rPr>
        <w:t xml:space="preserve">motivos que cree </w:t>
      </w:r>
      <w:r w:rsidR="00694D17" w:rsidRPr="00CD4B7B">
        <w:rPr>
          <w:i/>
          <w:iCs/>
          <w:sz w:val="20"/>
          <w:szCs w:val="20"/>
          <w:lang w:val="es-ES"/>
        </w:rPr>
        <w:t>resolverán</w:t>
      </w:r>
      <w:r w:rsidRPr="00CD4B7B">
        <w:rPr>
          <w:i/>
          <w:iCs/>
          <w:sz w:val="20"/>
          <w:szCs w:val="20"/>
          <w:lang w:val="es-ES"/>
        </w:rPr>
        <w:t xml:space="preserve"> temas en su comunidad)</w:t>
      </w:r>
    </w:p>
    <w:p w14:paraId="662C148D" w14:textId="77777777" w:rsidR="00DF6947" w:rsidRPr="00DF6947" w:rsidRDefault="00DF6947">
      <w:pPr>
        <w:jc w:val="both"/>
        <w:rPr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6"/>
        <w:gridCol w:w="9536"/>
      </w:tblGrid>
      <w:tr w:rsidR="00754E83" w:rsidRPr="003861F0" w14:paraId="6FFB4596" w14:textId="77777777" w:rsidTr="00D24A55">
        <w:tc>
          <w:tcPr>
            <w:tcW w:w="436" w:type="dxa"/>
          </w:tcPr>
          <w:p w14:paraId="441D5850" w14:textId="77777777" w:rsidR="00754E83" w:rsidRPr="003861F0" w:rsidRDefault="00754E83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34D1CEE7" w14:textId="77777777" w:rsidR="00754E83" w:rsidRPr="003861F0" w:rsidRDefault="00754E83" w:rsidP="00D22F39">
            <w:pPr>
              <w:ind w:left="-90"/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lang w:val="es-ES"/>
              </w:rPr>
              <w:t>Recuperar las papas nativas locales que se perdieron y multiplicar para redistribuir a las familias</w:t>
            </w:r>
            <w:r w:rsidR="00D24A55">
              <w:rPr>
                <w:rStyle w:val="Fuentedeprrafopredeter1"/>
                <w:lang w:val="es-ES"/>
              </w:rPr>
              <w:t>.</w:t>
            </w:r>
          </w:p>
        </w:tc>
      </w:tr>
      <w:tr w:rsidR="00754E83" w:rsidRPr="003861F0" w14:paraId="22400A29" w14:textId="77777777" w:rsidTr="00D24A55">
        <w:tc>
          <w:tcPr>
            <w:tcW w:w="436" w:type="dxa"/>
          </w:tcPr>
          <w:p w14:paraId="15A98B3F" w14:textId="77777777" w:rsidR="00754E83" w:rsidRPr="003861F0" w:rsidRDefault="00754E83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244FBE30" w14:textId="77777777" w:rsidR="00754E83" w:rsidRPr="003861F0" w:rsidRDefault="00754E83" w:rsidP="00D22F39">
            <w:pPr>
              <w:ind w:left="-90"/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lang w:val="es-ES"/>
              </w:rPr>
              <w:t>Restaurar la sanidad de los cultivares locales enfermos o escasos</w:t>
            </w:r>
            <w:r w:rsidRPr="003861F0">
              <w:rPr>
                <w:rStyle w:val="Fuentedeprrafopredeter1"/>
                <w:lang w:val="es-ES"/>
              </w:rPr>
              <w:t xml:space="preserve"> para mejorar nuestras semillas</w:t>
            </w:r>
            <w:r w:rsidR="00D24A55">
              <w:rPr>
                <w:rStyle w:val="Fuentedeprrafopredeter1"/>
                <w:lang w:val="es-ES"/>
              </w:rPr>
              <w:t>.</w:t>
            </w:r>
            <w:r w:rsidRPr="003861F0">
              <w:rPr>
                <w:rStyle w:val="Fuentedeprrafopredeter1"/>
                <w:lang w:val="es-ES"/>
              </w:rPr>
              <w:t xml:space="preserve"> </w:t>
            </w:r>
          </w:p>
        </w:tc>
      </w:tr>
      <w:tr w:rsidR="00754E83" w:rsidRPr="003861F0" w14:paraId="672046B9" w14:textId="77777777" w:rsidTr="00D24A55">
        <w:tc>
          <w:tcPr>
            <w:tcW w:w="436" w:type="dxa"/>
          </w:tcPr>
          <w:p w14:paraId="0DD28EC1" w14:textId="77777777" w:rsidR="00754E83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61BB3D01" w14:textId="77777777" w:rsidR="00754E83" w:rsidRPr="003861F0" w:rsidRDefault="00754E83" w:rsidP="00D22F39">
            <w:pPr>
              <w:ind w:left="-90"/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lang w:val="es-ES"/>
              </w:rPr>
              <w:t>Reponer</w:t>
            </w:r>
            <w:r w:rsidRPr="003861F0">
              <w:rPr>
                <w:lang w:val="es-ES"/>
              </w:rPr>
              <w:t xml:space="preserve"> la producción para la seguridad alimentaria y nutrición de las familias</w:t>
            </w:r>
            <w:r w:rsidR="00D24A55">
              <w:rPr>
                <w:lang w:val="es-ES"/>
              </w:rPr>
              <w:t>.</w:t>
            </w:r>
          </w:p>
        </w:tc>
      </w:tr>
      <w:tr w:rsidR="00754E83" w:rsidRPr="003861F0" w14:paraId="734E1981" w14:textId="77777777" w:rsidTr="00D24A55">
        <w:tc>
          <w:tcPr>
            <w:tcW w:w="436" w:type="dxa"/>
          </w:tcPr>
          <w:p w14:paraId="5C460E9B" w14:textId="77777777" w:rsidR="00754E83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06AB43A1" w14:textId="77777777" w:rsidR="00754E83" w:rsidRPr="003861F0" w:rsidRDefault="002416AB" w:rsidP="00D22F39">
            <w:pPr>
              <w:ind w:left="-90"/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lang w:val="es-ES"/>
              </w:rPr>
              <w:t>Reponer</w:t>
            </w:r>
            <w:r w:rsidRPr="003861F0">
              <w:rPr>
                <w:lang w:val="es-ES"/>
              </w:rPr>
              <w:t xml:space="preserve"> la producción para seleccionar las </w:t>
            </w:r>
            <w:r w:rsidRPr="003861F0">
              <w:rPr>
                <w:rStyle w:val="Fuentedeprrafopredeter1"/>
                <w:lang w:val="es-ES"/>
              </w:rPr>
              <w:t>papas más productivas y vender en mercados l</w:t>
            </w:r>
            <w:r w:rsidRPr="003861F0">
              <w:rPr>
                <w:rStyle w:val="Fuentedeprrafopredeter1"/>
                <w:lang w:val="es-PE"/>
              </w:rPr>
              <w:t xml:space="preserve">ocales, regionales </w:t>
            </w:r>
            <w:r w:rsidRPr="003861F0">
              <w:rPr>
                <w:rStyle w:val="Fuentedeprrafopredeter1"/>
                <w:lang w:val="es-ES"/>
              </w:rPr>
              <w:t>y/o exportación de papa procesada (chips de colores, pures, licores, otros)</w:t>
            </w:r>
            <w:r w:rsidR="00D24A55">
              <w:rPr>
                <w:rStyle w:val="Fuentedeprrafopredeter1"/>
                <w:lang w:val="es-ES"/>
              </w:rPr>
              <w:t>.</w:t>
            </w:r>
          </w:p>
        </w:tc>
      </w:tr>
      <w:tr w:rsidR="00754E83" w:rsidRPr="003861F0" w14:paraId="703DCC7D" w14:textId="77777777" w:rsidTr="00D24A55">
        <w:tc>
          <w:tcPr>
            <w:tcW w:w="436" w:type="dxa"/>
          </w:tcPr>
          <w:p w14:paraId="1635558A" w14:textId="77777777" w:rsidR="00754E83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171F435C" w14:textId="77777777" w:rsidR="006F6774" w:rsidRDefault="006F6774" w:rsidP="00D22F39">
            <w:pPr>
              <w:ind w:left="-90"/>
              <w:jc w:val="both"/>
              <w:rPr>
                <w:lang w:val="es-ES"/>
              </w:rPr>
            </w:pPr>
            <w:r>
              <w:rPr>
                <w:lang w:val="es-ES"/>
              </w:rPr>
              <w:t>Restaurar la diversidad y variabilidad de papas nativas como medios de vida y que servirá para:</w:t>
            </w:r>
          </w:p>
          <w:p w14:paraId="2567EB0D" w14:textId="77777777" w:rsidR="006F6774" w:rsidRPr="00CD4B7B" w:rsidRDefault="006F6774" w:rsidP="00D22F39">
            <w:pPr>
              <w:pStyle w:val="ListParagraph"/>
              <w:ind w:left="90"/>
              <w:rPr>
                <w:sz w:val="20"/>
                <w:szCs w:val="20"/>
                <w:lang w:val="es-ES"/>
              </w:rPr>
            </w:pPr>
            <w:r w:rsidRPr="00CD4B7B">
              <w:rPr>
                <w:rStyle w:val="Fuentedeprrafopredeter1"/>
                <w:sz w:val="20"/>
                <w:szCs w:val="20"/>
                <w:lang w:val="es-ES"/>
              </w:rPr>
              <w:t>Mitigar los riesgos del calentamiento global (CG) y cambio climático (CC)</w:t>
            </w:r>
            <w:r w:rsidR="00CD4B7B" w:rsidRPr="00CD4B7B">
              <w:rPr>
                <w:rStyle w:val="Fuentedeprrafopredeter1"/>
                <w:rFonts w:ascii="MS Gothic" w:eastAsia="MS Gothic" w:hAnsi="MS Gothic"/>
                <w:sz w:val="20"/>
                <w:szCs w:val="20"/>
                <w:lang w:val="es-ES"/>
              </w:rPr>
              <w:t xml:space="preserve"> ☐</w:t>
            </w:r>
          </w:p>
          <w:p w14:paraId="1EB12844" w14:textId="77777777" w:rsidR="006F6774" w:rsidRPr="00CD4B7B" w:rsidRDefault="006F6774" w:rsidP="00D22F39">
            <w:pPr>
              <w:pStyle w:val="ListParagraph"/>
              <w:ind w:left="90"/>
              <w:rPr>
                <w:sz w:val="20"/>
                <w:szCs w:val="20"/>
                <w:lang w:val="es-ES"/>
              </w:rPr>
            </w:pPr>
            <w:r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Aplicar Manejo Integrado de plagas y/o enfermedades de la papa nativa </w:t>
            </w:r>
            <w:r w:rsidR="00CD4B7B" w:rsidRPr="00CD4B7B">
              <w:rPr>
                <w:rStyle w:val="Fuentedeprrafopredeter1"/>
                <w:rFonts w:ascii="MS Gothic" w:eastAsia="MS Gothic" w:hAnsi="MS Gothic"/>
                <w:sz w:val="20"/>
                <w:szCs w:val="20"/>
                <w:lang w:val="es-ES"/>
              </w:rPr>
              <w:t>☐</w:t>
            </w:r>
          </w:p>
          <w:p w14:paraId="0D628AAE" w14:textId="77777777" w:rsidR="006F6774" w:rsidRPr="00CD4B7B" w:rsidRDefault="006F6774" w:rsidP="00D22F39">
            <w:pPr>
              <w:pStyle w:val="ListParagraph"/>
              <w:ind w:left="90"/>
              <w:rPr>
                <w:rStyle w:val="Fuentedeprrafopredeter1"/>
                <w:sz w:val="20"/>
                <w:szCs w:val="20"/>
                <w:lang w:val="es-ES"/>
              </w:rPr>
            </w:pPr>
            <w:r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Realizar </w:t>
            </w:r>
            <w:r w:rsidR="00D22F39">
              <w:rPr>
                <w:rStyle w:val="Fuentedeprrafopredeter1"/>
                <w:sz w:val="20"/>
                <w:szCs w:val="20"/>
                <w:lang w:val="es-ES"/>
              </w:rPr>
              <w:t>c</w:t>
            </w:r>
            <w:r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ultivo gestionando los sectores de rotación (muyuys, </w:t>
            </w:r>
            <w:proofErr w:type="spellStart"/>
            <w:r w:rsidRPr="00CD4B7B">
              <w:rPr>
                <w:rStyle w:val="Fuentedeprrafopredeter1"/>
                <w:sz w:val="20"/>
                <w:szCs w:val="20"/>
                <w:lang w:val="es-ES"/>
              </w:rPr>
              <w:t>laymes</w:t>
            </w:r>
            <w:proofErr w:type="spellEnd"/>
            <w:r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CD4B7B">
              <w:rPr>
                <w:rStyle w:val="Fuentedeprrafopredeter1"/>
                <w:sz w:val="20"/>
                <w:szCs w:val="20"/>
                <w:lang w:val="es-ES"/>
              </w:rPr>
              <w:t>aynoqa</w:t>
            </w:r>
            <w:proofErr w:type="spellEnd"/>
            <w:r w:rsidRPr="00CD4B7B">
              <w:rPr>
                <w:rStyle w:val="Fuentedeprrafopredeter1"/>
                <w:sz w:val="20"/>
                <w:szCs w:val="20"/>
                <w:lang w:val="es-ES"/>
              </w:rPr>
              <w:t>, mantada, otras),</w:t>
            </w:r>
            <w:r w:rsidR="00CD4B7B"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 </w:t>
            </w:r>
            <w:r w:rsidRPr="00CD4B7B">
              <w:rPr>
                <w:rStyle w:val="Fuentedeprrafopredeter1"/>
                <w:sz w:val="20"/>
                <w:szCs w:val="20"/>
                <w:lang w:val="es-ES"/>
              </w:rPr>
              <w:t>acompañado de conocimiento y tecnología tradicional</w:t>
            </w:r>
            <w:r w:rsidR="00D24A55" w:rsidRPr="00CD4B7B">
              <w:rPr>
                <w:rStyle w:val="Fuentedeprrafopredeter1"/>
                <w:sz w:val="20"/>
                <w:szCs w:val="20"/>
                <w:lang w:val="es-ES"/>
              </w:rPr>
              <w:t>.</w:t>
            </w:r>
            <w:r w:rsidR="00CD4B7B" w:rsidRPr="00CD4B7B">
              <w:rPr>
                <w:rStyle w:val="Fuentedeprrafopredeter1"/>
                <w:rFonts w:ascii="MS Gothic" w:eastAsia="MS Gothic" w:hAnsi="MS Gothic"/>
                <w:sz w:val="20"/>
                <w:szCs w:val="20"/>
                <w:lang w:val="es-ES"/>
              </w:rPr>
              <w:t xml:space="preserve"> ☐</w:t>
            </w:r>
          </w:p>
          <w:p w14:paraId="186EDDC0" w14:textId="77777777" w:rsidR="00754E83" w:rsidRPr="003861F0" w:rsidRDefault="006F6774" w:rsidP="00D22F39">
            <w:pPr>
              <w:pStyle w:val="ListParagraph"/>
              <w:ind w:left="90"/>
              <w:rPr>
                <w:rStyle w:val="Fuentedeprrafopredeter1"/>
                <w:lang w:val="es-ES"/>
              </w:rPr>
            </w:pPr>
            <w:r w:rsidRPr="00CD4B7B">
              <w:rPr>
                <w:rStyle w:val="Fuentedeprrafopredeter1"/>
                <w:sz w:val="20"/>
                <w:szCs w:val="20"/>
                <w:lang w:val="es-ES"/>
              </w:rPr>
              <w:t xml:space="preserve">Mecanismo para recuperación de conocimientos tradicionales (sabores, texturas, recetas, y otros) </w:t>
            </w:r>
            <w:r w:rsidR="00CD4B7B"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</w:tr>
      <w:tr w:rsidR="00754E83" w:rsidRPr="003861F0" w14:paraId="58C72262" w14:textId="77777777" w:rsidTr="00D24A55">
        <w:tc>
          <w:tcPr>
            <w:tcW w:w="436" w:type="dxa"/>
          </w:tcPr>
          <w:p w14:paraId="0DDACB07" w14:textId="77777777" w:rsidR="00754E83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1DAB8983" w14:textId="77777777" w:rsidR="00754E83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>
              <w:rPr>
                <w:rStyle w:val="Fuentedeprrafopredeter1"/>
                <w:lang w:val="es-ES"/>
              </w:rPr>
              <w:t>Conservar en Banco Comunal de Semillas (BCS) y beneficiar a las familias de la comunidad</w:t>
            </w:r>
          </w:p>
        </w:tc>
      </w:tr>
      <w:tr w:rsidR="006F6774" w:rsidRPr="003861F0" w14:paraId="5487CC70" w14:textId="77777777" w:rsidTr="00D24A55">
        <w:tc>
          <w:tcPr>
            <w:tcW w:w="436" w:type="dxa"/>
          </w:tcPr>
          <w:p w14:paraId="6A7EE17D" w14:textId="77777777" w:rsidR="006F6774" w:rsidRPr="003861F0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 w:rsidRPr="003861F0">
              <w:rPr>
                <w:rStyle w:val="Fuentedeprrafopredeter1"/>
                <w:rFonts w:ascii="MS Gothic" w:eastAsia="MS Gothic" w:hAnsi="MS Gothic"/>
                <w:lang w:val="es-ES"/>
              </w:rPr>
              <w:t>☐</w:t>
            </w:r>
          </w:p>
        </w:tc>
        <w:tc>
          <w:tcPr>
            <w:tcW w:w="9752" w:type="dxa"/>
          </w:tcPr>
          <w:p w14:paraId="209D7B16" w14:textId="77777777" w:rsidR="006F6774" w:rsidRDefault="006F6774" w:rsidP="003861F0">
            <w:pPr>
              <w:jc w:val="both"/>
              <w:rPr>
                <w:rStyle w:val="Fuentedeprrafopredeter1"/>
                <w:lang w:val="es-ES"/>
              </w:rPr>
            </w:pPr>
            <w:r>
              <w:rPr>
                <w:lang w:val="es-ES"/>
              </w:rPr>
              <w:t>Otro motivo ………………………………………………………………………………………………………………</w:t>
            </w:r>
          </w:p>
        </w:tc>
      </w:tr>
    </w:tbl>
    <w:p w14:paraId="78BACF88" w14:textId="77777777" w:rsidR="004F3B22" w:rsidRDefault="004F3B22" w:rsidP="00DF6947">
      <w:pPr>
        <w:spacing w:before="40" w:after="40" w:line="320" w:lineRule="atLeast"/>
        <w:jc w:val="both"/>
        <w:rPr>
          <w:lang w:val="es-ES"/>
        </w:rPr>
      </w:pPr>
    </w:p>
    <w:p w14:paraId="31B8955C" w14:textId="77777777" w:rsidR="00DF6947" w:rsidRDefault="00DF6947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¿Porque medio se enteró acerca de la Repatriación de papas nativas del CIP?: ……………………………………………</w:t>
      </w:r>
    </w:p>
    <w:p w14:paraId="1146B521" w14:textId="77777777" w:rsidR="004F3B22" w:rsidRDefault="004F3B22" w:rsidP="00DF6947">
      <w:pPr>
        <w:spacing w:before="40" w:after="40" w:line="320" w:lineRule="atLeast"/>
        <w:jc w:val="both"/>
        <w:rPr>
          <w:lang w:val="es-ES"/>
        </w:rPr>
      </w:pPr>
    </w:p>
    <w:p w14:paraId="609F6A22" w14:textId="77777777" w:rsidR="00DF6947" w:rsidRDefault="00DF6947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¿Qué institución local o regional los puede apoyar o acompañar en la gestión?: ………………………………………</w:t>
      </w:r>
    </w:p>
    <w:p w14:paraId="5EB78E90" w14:textId="77777777" w:rsidR="00DF6947" w:rsidRDefault="00DF6947">
      <w:pPr>
        <w:jc w:val="both"/>
        <w:rPr>
          <w:b/>
          <w:bCs/>
          <w:lang w:val="es-ES"/>
        </w:rPr>
      </w:pPr>
    </w:p>
    <w:p w14:paraId="42E51FF3" w14:textId="77777777" w:rsidR="00CD4B7B" w:rsidRDefault="00CD4B7B">
      <w:pPr>
        <w:jc w:val="both"/>
        <w:rPr>
          <w:b/>
          <w:bCs/>
          <w:lang w:val="es-ES"/>
        </w:rPr>
      </w:pPr>
    </w:p>
    <w:p w14:paraId="6B078DDC" w14:textId="77777777" w:rsidR="00DF6947" w:rsidRDefault="00CB3E96" w:rsidP="00DF6947">
      <w:pPr>
        <w:spacing w:before="40" w:after="40" w:line="320" w:lineRule="atLeast"/>
        <w:jc w:val="both"/>
        <w:rPr>
          <w:b/>
          <w:bCs/>
          <w:lang w:val="es-ES"/>
        </w:rPr>
      </w:pPr>
      <w:r>
        <w:rPr>
          <w:b/>
          <w:bCs/>
          <w:lang w:val="es-ES"/>
        </w:rPr>
        <w:t>C</w:t>
      </w:r>
      <w:r w:rsidR="00815AD0" w:rsidRPr="00CB3E96">
        <w:rPr>
          <w:b/>
          <w:bCs/>
          <w:lang w:val="es-ES"/>
        </w:rPr>
        <w:t>ontact</w:t>
      </w:r>
      <w:r w:rsidR="00B303B0">
        <w:rPr>
          <w:b/>
          <w:bCs/>
          <w:lang w:val="es-ES"/>
        </w:rPr>
        <w:t xml:space="preserve">o para </w:t>
      </w:r>
      <w:r w:rsidR="00E55E7E">
        <w:rPr>
          <w:b/>
          <w:bCs/>
          <w:lang w:val="es-ES"/>
        </w:rPr>
        <w:t>envío</w:t>
      </w:r>
      <w:r w:rsidR="00B303B0">
        <w:rPr>
          <w:b/>
          <w:bCs/>
          <w:lang w:val="es-ES"/>
        </w:rPr>
        <w:t xml:space="preserve">: </w:t>
      </w:r>
    </w:p>
    <w:p w14:paraId="1BDA0FEF" w14:textId="77777777" w:rsidR="00DF6947" w:rsidRDefault="00B303B0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Nombre completo (consignatario) ………………………………………………</w:t>
      </w:r>
      <w:r w:rsidR="00DF6947">
        <w:rPr>
          <w:lang w:val="es-ES"/>
        </w:rPr>
        <w:t>………</w:t>
      </w:r>
      <w:r>
        <w:rPr>
          <w:lang w:val="es-ES"/>
        </w:rPr>
        <w:t>…………………………</w:t>
      </w:r>
    </w:p>
    <w:p w14:paraId="17A20397" w14:textId="77777777" w:rsidR="00DF6947" w:rsidRDefault="00B303B0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DNI: …………</w:t>
      </w:r>
      <w:r w:rsidR="00DF6947">
        <w:rPr>
          <w:lang w:val="es-ES"/>
        </w:rPr>
        <w:t>……</w:t>
      </w:r>
      <w:r>
        <w:rPr>
          <w:lang w:val="es-ES"/>
        </w:rPr>
        <w:t>………………</w:t>
      </w:r>
      <w:r w:rsidR="00DF6947">
        <w:rPr>
          <w:lang w:val="es-ES"/>
        </w:rPr>
        <w:t xml:space="preserve"> </w:t>
      </w:r>
      <w:r>
        <w:rPr>
          <w:lang w:val="es-ES"/>
        </w:rPr>
        <w:t>Celular…………</w:t>
      </w:r>
      <w:r w:rsidR="00DF6947">
        <w:rPr>
          <w:lang w:val="es-ES"/>
        </w:rPr>
        <w:t>……</w:t>
      </w:r>
      <w:r>
        <w:rPr>
          <w:lang w:val="es-ES"/>
        </w:rPr>
        <w:t>…………………</w:t>
      </w:r>
    </w:p>
    <w:p w14:paraId="3D70816F" w14:textId="77777777" w:rsidR="00DF6947" w:rsidRDefault="00F642BE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 xml:space="preserve">Indicar </w:t>
      </w:r>
      <w:r w:rsidR="00815AD0">
        <w:rPr>
          <w:lang w:val="es-ES"/>
        </w:rPr>
        <w:t>Ruta</w:t>
      </w:r>
      <w:r w:rsidR="00050514">
        <w:rPr>
          <w:lang w:val="es-ES"/>
        </w:rPr>
        <w:t>: Lima</w:t>
      </w:r>
      <w:r>
        <w:rPr>
          <w:lang w:val="es-ES"/>
        </w:rPr>
        <w:t xml:space="preserve"> - destino</w:t>
      </w:r>
      <w:r w:rsidR="00050514">
        <w:rPr>
          <w:lang w:val="es-ES"/>
        </w:rPr>
        <w:t xml:space="preserve"> ………………………………………</w:t>
      </w:r>
      <w:r>
        <w:rPr>
          <w:lang w:val="es-ES"/>
        </w:rPr>
        <w:t>…</w:t>
      </w:r>
    </w:p>
    <w:p w14:paraId="20226767" w14:textId="77777777" w:rsidR="00D8564B" w:rsidRDefault="00050514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E</w:t>
      </w:r>
      <w:r w:rsidR="00815AD0">
        <w:rPr>
          <w:lang w:val="es-ES"/>
        </w:rPr>
        <w:t>mpresa bus recomendada</w:t>
      </w:r>
      <w:r>
        <w:rPr>
          <w:lang w:val="es-ES"/>
        </w:rPr>
        <w:t>: ……</w:t>
      </w:r>
      <w:r w:rsidR="00B303B0">
        <w:rPr>
          <w:lang w:val="es-ES"/>
        </w:rPr>
        <w:t>……</w:t>
      </w:r>
      <w:r>
        <w:rPr>
          <w:lang w:val="es-ES"/>
        </w:rPr>
        <w:t>……………………</w:t>
      </w:r>
      <w:r w:rsidR="00DF6947">
        <w:rPr>
          <w:lang w:val="es-ES"/>
        </w:rPr>
        <w:t xml:space="preserve"> D</w:t>
      </w:r>
      <w:r>
        <w:rPr>
          <w:lang w:val="es-ES"/>
        </w:rPr>
        <w:t xml:space="preserve">irección en </w:t>
      </w:r>
      <w:r w:rsidR="00815AD0">
        <w:rPr>
          <w:lang w:val="es-ES"/>
        </w:rPr>
        <w:t>Lima: …………</w:t>
      </w:r>
      <w:r>
        <w:rPr>
          <w:lang w:val="es-ES"/>
        </w:rPr>
        <w:t>…</w:t>
      </w:r>
      <w:r w:rsidR="00815AD0">
        <w:rPr>
          <w:lang w:val="es-ES"/>
        </w:rPr>
        <w:t>……………………………………</w:t>
      </w:r>
      <w:r w:rsidR="00DF6947">
        <w:rPr>
          <w:lang w:val="es-ES"/>
        </w:rPr>
        <w:t>……</w:t>
      </w:r>
      <w:r w:rsidR="00815AD0">
        <w:rPr>
          <w:lang w:val="es-ES"/>
        </w:rPr>
        <w:t>……</w:t>
      </w:r>
      <w:r w:rsidR="00DF6947">
        <w:rPr>
          <w:lang w:val="es-ES"/>
        </w:rPr>
        <w:t>………</w:t>
      </w:r>
    </w:p>
    <w:p w14:paraId="62E5995B" w14:textId="77777777" w:rsidR="00D8564B" w:rsidRDefault="00815AD0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 xml:space="preserve">Lugar </w:t>
      </w:r>
      <w:r w:rsidR="00050514">
        <w:rPr>
          <w:lang w:val="es-ES"/>
        </w:rPr>
        <w:t xml:space="preserve">u </w:t>
      </w:r>
      <w:r>
        <w:rPr>
          <w:lang w:val="es-ES"/>
        </w:rPr>
        <w:t xml:space="preserve">oficina terminal </w:t>
      </w:r>
      <w:r w:rsidR="00050514">
        <w:rPr>
          <w:lang w:val="es-ES"/>
        </w:rPr>
        <w:t xml:space="preserve">de </w:t>
      </w:r>
      <w:r>
        <w:rPr>
          <w:lang w:val="es-ES"/>
        </w:rPr>
        <w:t>bus</w:t>
      </w:r>
      <w:r w:rsidR="00F642BE">
        <w:rPr>
          <w:lang w:val="es-ES"/>
        </w:rPr>
        <w:t xml:space="preserve"> </w:t>
      </w:r>
      <w:r w:rsidR="00D24A55">
        <w:rPr>
          <w:lang w:val="es-ES"/>
        </w:rPr>
        <w:t>más</w:t>
      </w:r>
      <w:r w:rsidR="00F642BE">
        <w:rPr>
          <w:lang w:val="es-ES"/>
        </w:rPr>
        <w:t xml:space="preserve"> cercano a su comunidad</w:t>
      </w:r>
      <w:r w:rsidR="00050514">
        <w:rPr>
          <w:lang w:val="es-ES"/>
        </w:rPr>
        <w:t>: ……</w:t>
      </w:r>
      <w:r w:rsidR="00B303B0">
        <w:rPr>
          <w:lang w:val="es-ES"/>
        </w:rPr>
        <w:t>…</w:t>
      </w:r>
      <w:r w:rsidR="00050514">
        <w:rPr>
          <w:lang w:val="es-ES"/>
        </w:rPr>
        <w:t>………………………………</w:t>
      </w:r>
      <w:r w:rsidR="00DF6947">
        <w:rPr>
          <w:lang w:val="es-ES"/>
        </w:rPr>
        <w:t>…</w:t>
      </w:r>
      <w:r w:rsidR="00050514">
        <w:rPr>
          <w:lang w:val="es-ES"/>
        </w:rPr>
        <w:t>……………………………………</w:t>
      </w:r>
    </w:p>
    <w:p w14:paraId="1D392814" w14:textId="77777777" w:rsidR="00DF6947" w:rsidRDefault="00815AD0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Mejor fecha de envío ………</w:t>
      </w:r>
      <w:r w:rsidR="00DF6947">
        <w:rPr>
          <w:lang w:val="es-ES"/>
        </w:rPr>
        <w:t>……</w:t>
      </w:r>
      <w:r>
        <w:rPr>
          <w:lang w:val="es-ES"/>
        </w:rPr>
        <w:t>……</w:t>
      </w:r>
      <w:r w:rsidR="00F46AB4">
        <w:rPr>
          <w:lang w:val="es-ES"/>
        </w:rPr>
        <w:t xml:space="preserve"> </w:t>
      </w:r>
    </w:p>
    <w:p w14:paraId="34C34FF2" w14:textId="77777777" w:rsidR="00DF6947" w:rsidRDefault="00DF6947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 xml:space="preserve">Mejor fecha de envío de </w:t>
      </w:r>
      <w:r w:rsidR="00F642BE">
        <w:rPr>
          <w:lang w:val="es-ES"/>
        </w:rPr>
        <w:t>plantación</w:t>
      </w:r>
      <w:r w:rsidR="00F46AB4">
        <w:rPr>
          <w:lang w:val="es-ES"/>
        </w:rPr>
        <w:t xml:space="preserve"> </w:t>
      </w:r>
      <w:r w:rsidR="00815AD0">
        <w:rPr>
          <w:lang w:val="es-ES"/>
        </w:rPr>
        <w:t>………………</w:t>
      </w:r>
      <w:r w:rsidR="00B303B0">
        <w:rPr>
          <w:lang w:val="es-ES"/>
        </w:rPr>
        <w:t>……</w:t>
      </w:r>
    </w:p>
    <w:p w14:paraId="43DED819" w14:textId="77777777" w:rsidR="00E14630" w:rsidRPr="00D24A55" w:rsidRDefault="00815AD0" w:rsidP="00DF6947">
      <w:pPr>
        <w:spacing w:before="40" w:after="40" w:line="320" w:lineRule="atLeast"/>
        <w:jc w:val="both"/>
        <w:rPr>
          <w:lang w:val="es-ES"/>
        </w:rPr>
      </w:pPr>
      <w:r>
        <w:rPr>
          <w:lang w:val="es-ES"/>
        </w:rPr>
        <w:t>Comentarios adicionales</w:t>
      </w:r>
      <w:r w:rsidR="00E55E7E">
        <w:rPr>
          <w:lang w:val="es-ES"/>
        </w:rPr>
        <w:t xml:space="preserve"> </w:t>
      </w:r>
      <w:r>
        <w:rPr>
          <w:lang w:val="es-ES"/>
        </w:rPr>
        <w:t>……</w:t>
      </w:r>
      <w:r w:rsidR="00E55E7E">
        <w:rPr>
          <w:lang w:val="es-ES"/>
        </w:rPr>
        <w:t>………………………</w:t>
      </w:r>
      <w:r w:rsidR="00F46AB4">
        <w:rPr>
          <w:lang w:val="es-ES"/>
        </w:rPr>
        <w:t>…</w:t>
      </w:r>
    </w:p>
    <w:p w14:paraId="5715011C" w14:textId="77777777" w:rsidR="00E55E7E" w:rsidRDefault="00E55E7E">
      <w:pPr>
        <w:rPr>
          <w:lang w:val="es-ES"/>
        </w:rPr>
      </w:pPr>
    </w:p>
    <w:p w14:paraId="5BD87AB1" w14:textId="77777777" w:rsidR="00DF6947" w:rsidRDefault="00DF6947">
      <w:pPr>
        <w:rPr>
          <w:lang w:val="es-ES"/>
        </w:rPr>
      </w:pPr>
    </w:p>
    <w:p w14:paraId="1AE7CB3E" w14:textId="77777777" w:rsidR="00DF6947" w:rsidRDefault="00DF6947">
      <w:pPr>
        <w:rPr>
          <w:lang w:val="es-ES"/>
        </w:rPr>
      </w:pPr>
    </w:p>
    <w:p w14:paraId="496CD56D" w14:textId="77777777" w:rsidR="00DF6947" w:rsidRDefault="00DF6947">
      <w:pPr>
        <w:rPr>
          <w:lang w:val="es-ES"/>
        </w:rPr>
      </w:pPr>
    </w:p>
    <w:p w14:paraId="6F449082" w14:textId="77777777" w:rsidR="00D24A55" w:rsidRDefault="00815AD0">
      <w:pPr>
        <w:rPr>
          <w:lang w:val="es-ES"/>
        </w:rPr>
      </w:pPr>
      <w:r>
        <w:rPr>
          <w:lang w:val="es-ES"/>
        </w:rPr>
        <w:t>Ate</w:t>
      </w:r>
      <w:r w:rsidR="00DF6947">
        <w:rPr>
          <w:lang w:val="es-ES"/>
        </w:rPr>
        <w:t>ntamente,</w:t>
      </w:r>
      <w:r>
        <w:rPr>
          <w:lang w:val="es-ES"/>
        </w:rPr>
        <w:tab/>
      </w:r>
    </w:p>
    <w:p w14:paraId="3468CA3B" w14:textId="77777777" w:rsidR="00DF6947" w:rsidRDefault="00DF6947">
      <w:pPr>
        <w:rPr>
          <w:lang w:val="es-ES"/>
        </w:rPr>
      </w:pPr>
    </w:p>
    <w:p w14:paraId="33230EC7" w14:textId="77777777" w:rsidR="00DF6947" w:rsidRDefault="00DF6947">
      <w:pPr>
        <w:rPr>
          <w:lang w:val="es-ES"/>
        </w:rPr>
      </w:pPr>
    </w:p>
    <w:p w14:paraId="62FABDDC" w14:textId="77777777" w:rsidR="00DF6947" w:rsidRDefault="00DF6947">
      <w:pPr>
        <w:rPr>
          <w:lang w:val="es-ES"/>
        </w:rPr>
      </w:pPr>
    </w:p>
    <w:p w14:paraId="48528B65" w14:textId="77777777" w:rsidR="00CD4B7B" w:rsidRDefault="00CD4B7B">
      <w:pPr>
        <w:rPr>
          <w:lang w:val="es-ES"/>
        </w:rPr>
      </w:pPr>
    </w:p>
    <w:p w14:paraId="21BA7FCE" w14:textId="77777777" w:rsidR="00DF6947" w:rsidRDefault="00DF6947">
      <w:pPr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9"/>
        <w:gridCol w:w="5001"/>
      </w:tblGrid>
      <w:tr w:rsidR="00D24A55" w:rsidRPr="0004555C" w14:paraId="1850CD21" w14:textId="77777777" w:rsidTr="0004555C">
        <w:tc>
          <w:tcPr>
            <w:tcW w:w="5110" w:type="dxa"/>
          </w:tcPr>
          <w:p w14:paraId="0AC5BAB6" w14:textId="77777777" w:rsidR="00D24A55" w:rsidRDefault="00D24A55" w:rsidP="0004555C">
            <w:pPr>
              <w:jc w:val="center"/>
              <w:rPr>
                <w:lang w:val="es-ES"/>
              </w:rPr>
            </w:pPr>
            <w:r w:rsidRPr="0004555C">
              <w:rPr>
                <w:lang w:val="es-ES"/>
              </w:rPr>
              <w:t>……………………………………………………………</w:t>
            </w:r>
          </w:p>
          <w:p w14:paraId="5E98866C" w14:textId="77777777" w:rsidR="00DF6947" w:rsidRPr="00DF6947" w:rsidRDefault="00DF6947" w:rsidP="0004555C">
            <w:pPr>
              <w:jc w:val="center"/>
              <w:rPr>
                <w:sz w:val="8"/>
                <w:szCs w:val="8"/>
                <w:lang w:val="es-ES"/>
              </w:rPr>
            </w:pPr>
          </w:p>
          <w:p w14:paraId="1C69C0D1" w14:textId="77777777" w:rsidR="00CD4B7B" w:rsidRDefault="00CD4B7B" w:rsidP="0004555C">
            <w:pPr>
              <w:jc w:val="center"/>
              <w:rPr>
                <w:rStyle w:val="Fuentedeprrafopredeter1"/>
                <w:lang w:val="es-ES"/>
              </w:rPr>
            </w:pPr>
          </w:p>
          <w:p w14:paraId="2016D4C4" w14:textId="77777777" w:rsidR="00D24A55" w:rsidRDefault="00D24A55" w:rsidP="0004555C">
            <w:pPr>
              <w:jc w:val="center"/>
              <w:rPr>
                <w:rStyle w:val="Fuentedeprrafopredeter1"/>
                <w:lang w:val="es-ES"/>
              </w:rPr>
            </w:pPr>
            <w:r w:rsidRPr="0004555C">
              <w:rPr>
                <w:rStyle w:val="Fuentedeprrafopredeter1"/>
                <w:lang w:val="es-ES"/>
              </w:rPr>
              <w:t>Firma y Sello Solicitante</w:t>
            </w:r>
          </w:p>
          <w:p w14:paraId="26ED1794" w14:textId="77777777" w:rsidR="00DF6947" w:rsidRPr="00DF6947" w:rsidRDefault="00DF6947" w:rsidP="0004555C">
            <w:pPr>
              <w:jc w:val="center"/>
              <w:rPr>
                <w:rStyle w:val="Fuentedeprrafopredeter1"/>
                <w:sz w:val="8"/>
                <w:szCs w:val="8"/>
                <w:lang w:val="es-ES"/>
              </w:rPr>
            </w:pPr>
          </w:p>
          <w:p w14:paraId="70AE6154" w14:textId="77777777" w:rsidR="00D24A55" w:rsidRPr="0004555C" w:rsidRDefault="00D22F39" w:rsidP="0004555C">
            <w:pPr>
              <w:jc w:val="center"/>
              <w:rPr>
                <w:lang w:val="es-ES"/>
              </w:rPr>
            </w:pPr>
            <w:r>
              <w:rPr>
                <w:rStyle w:val="Fuentedeprrafopredeter1"/>
                <w:lang w:val="es-ES"/>
              </w:rPr>
              <w:t xml:space="preserve">                 </w:t>
            </w:r>
            <w:r w:rsidR="00D24A55" w:rsidRPr="0004555C">
              <w:rPr>
                <w:rStyle w:val="Fuentedeprrafopredeter1"/>
                <w:lang w:val="es-ES"/>
              </w:rPr>
              <w:t>Nro. de Celular: ………………</w:t>
            </w:r>
          </w:p>
        </w:tc>
        <w:tc>
          <w:tcPr>
            <w:tcW w:w="5110" w:type="dxa"/>
          </w:tcPr>
          <w:p w14:paraId="6CD8C82D" w14:textId="77777777" w:rsidR="00DF6947" w:rsidRDefault="00DF6947" w:rsidP="0004555C">
            <w:pPr>
              <w:jc w:val="center"/>
              <w:rPr>
                <w:rStyle w:val="Fuentedeprrafopredeter1"/>
                <w:lang w:val="es-ES"/>
              </w:rPr>
            </w:pPr>
          </w:p>
          <w:p w14:paraId="53845F81" w14:textId="77777777" w:rsidR="00D24A55" w:rsidRPr="0004555C" w:rsidRDefault="00D24A55" w:rsidP="0004555C">
            <w:pPr>
              <w:jc w:val="center"/>
              <w:rPr>
                <w:lang w:val="es-ES"/>
              </w:rPr>
            </w:pPr>
          </w:p>
        </w:tc>
      </w:tr>
    </w:tbl>
    <w:p w14:paraId="6EDA28BA" w14:textId="77777777" w:rsidR="00E00331" w:rsidRDefault="00E00331" w:rsidP="007B02F0">
      <w:pPr>
        <w:jc w:val="both"/>
        <w:rPr>
          <w:lang w:val="es-ES"/>
        </w:rPr>
      </w:pPr>
    </w:p>
    <w:sectPr w:rsidR="00E00331" w:rsidSect="002164EB">
      <w:headerReference w:type="default" r:id="rId12"/>
      <w:footerReference w:type="default" r:id="rId13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8D30F" w14:textId="77777777" w:rsidR="00841303" w:rsidRDefault="00841303">
      <w:r>
        <w:separator/>
      </w:r>
    </w:p>
  </w:endnote>
  <w:endnote w:type="continuationSeparator" w:id="0">
    <w:p w14:paraId="3C45358B" w14:textId="77777777" w:rsidR="00841303" w:rsidRDefault="0084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1021E" w14:textId="77777777" w:rsidR="00E00331" w:rsidRPr="00E00331" w:rsidRDefault="00E00331" w:rsidP="007B02F0">
    <w:pPr>
      <w:ind w:left="5760" w:firstLine="720"/>
      <w:rPr>
        <w:rStyle w:val="Fuentedeprrafopredeter1"/>
        <w:i/>
        <w:iCs/>
        <w:sz w:val="20"/>
        <w:szCs w:val="20"/>
      </w:rPr>
    </w:pPr>
    <w:r w:rsidRPr="00E00331">
      <w:rPr>
        <w:rStyle w:val="Fuentedeprrafopredeter1"/>
        <w:i/>
        <w:iCs/>
        <w:sz w:val="20"/>
        <w:szCs w:val="20"/>
      </w:rPr>
      <w:t>Form</w:t>
    </w:r>
    <w:r w:rsidR="001F390B">
      <w:rPr>
        <w:rStyle w:val="Fuentedeprrafopredeter1"/>
        <w:i/>
        <w:iCs/>
        <w:sz w:val="20"/>
        <w:szCs w:val="20"/>
      </w:rPr>
      <w:t>ulario</w:t>
    </w:r>
    <w:r w:rsidRPr="00E00331">
      <w:rPr>
        <w:rStyle w:val="Fuentedeprrafopredeter1"/>
        <w:i/>
        <w:iCs/>
        <w:sz w:val="20"/>
        <w:szCs w:val="20"/>
      </w:rPr>
      <w:t xml:space="preserve">: </w:t>
    </w:r>
    <w:r w:rsidR="007B02F0">
      <w:rPr>
        <w:rStyle w:val="Fuentedeprrafopredeter1"/>
        <w:i/>
        <w:iCs/>
        <w:sz w:val="20"/>
        <w:szCs w:val="20"/>
      </w:rPr>
      <w:t>JS</w:t>
    </w:r>
    <w:r w:rsidRPr="00E00331">
      <w:rPr>
        <w:rStyle w:val="Fuentedeprrafopredeter1"/>
        <w:i/>
        <w:iCs/>
        <w:sz w:val="20"/>
        <w:szCs w:val="20"/>
      </w:rPr>
      <w:t>,</w:t>
    </w:r>
    <w:r w:rsidR="007B02F0">
      <w:rPr>
        <w:rStyle w:val="Fuentedeprrafopredeter1"/>
        <w:i/>
        <w:iCs/>
        <w:sz w:val="20"/>
        <w:szCs w:val="20"/>
      </w:rPr>
      <w:t xml:space="preserve"> MD, AM</w:t>
    </w:r>
    <w:r w:rsidRPr="00E00331">
      <w:rPr>
        <w:rStyle w:val="Fuentedeprrafopredeter1"/>
        <w:i/>
        <w:iCs/>
        <w:sz w:val="20"/>
        <w:szCs w:val="20"/>
      </w:rPr>
      <w:t xml:space="preserve"> </w:t>
    </w:r>
    <w:r w:rsidR="007B02F0">
      <w:rPr>
        <w:rStyle w:val="Fuentedeprrafopredeter1"/>
        <w:i/>
        <w:iCs/>
        <w:sz w:val="20"/>
        <w:szCs w:val="20"/>
      </w:rPr>
      <w:t>(</w:t>
    </w:r>
    <w:r w:rsidRPr="00E00331">
      <w:rPr>
        <w:rStyle w:val="Fuentedeprrafopredeter1"/>
        <w:i/>
        <w:iCs/>
        <w:sz w:val="20"/>
        <w:szCs w:val="20"/>
      </w:rPr>
      <w:t>v</w:t>
    </w:r>
    <w:r w:rsidR="007B02F0">
      <w:rPr>
        <w:rStyle w:val="Fuentedeprrafopredeter1"/>
        <w:i/>
        <w:iCs/>
        <w:sz w:val="20"/>
        <w:szCs w:val="20"/>
      </w:rPr>
      <w:t>4</w:t>
    </w:r>
    <w:r w:rsidRPr="00E00331">
      <w:rPr>
        <w:rStyle w:val="Fuentedeprrafopredeter1"/>
        <w:i/>
        <w:iCs/>
        <w:sz w:val="20"/>
        <w:szCs w:val="20"/>
      </w:rPr>
      <w:t>-CIP)</w:t>
    </w:r>
  </w:p>
  <w:p w14:paraId="434B22B3" w14:textId="77777777" w:rsidR="00E00331" w:rsidRPr="00E00331" w:rsidRDefault="00E00331" w:rsidP="007B02F0">
    <w:pPr>
      <w:rPr>
        <w:i/>
        <w:iCs/>
        <w:sz w:val="20"/>
        <w:szCs w:val="20"/>
        <w:lang w:val="es-ES"/>
      </w:rPr>
    </w:pPr>
    <w:r w:rsidRPr="00E00331">
      <w:rPr>
        <w:rStyle w:val="Fuentedeprrafopredeter1"/>
        <w:i/>
        <w:iCs/>
        <w:sz w:val="20"/>
        <w:szCs w:val="20"/>
        <w:lang w:val="es-ES"/>
      </w:rPr>
      <w:t>Coordinación: Curador</w:t>
    </w:r>
    <w:r w:rsidR="007B02F0">
      <w:rPr>
        <w:rStyle w:val="Fuentedeprrafopredeter1"/>
        <w:i/>
        <w:iCs/>
        <w:sz w:val="20"/>
        <w:szCs w:val="20"/>
        <w:lang w:val="es-ES"/>
      </w:rPr>
      <w:t xml:space="preserve"> CIP: JS</w:t>
    </w:r>
    <w:r w:rsidRPr="00E00331">
      <w:rPr>
        <w:rStyle w:val="Fuentedeprrafopredeter1"/>
        <w:i/>
        <w:iCs/>
        <w:sz w:val="20"/>
        <w:szCs w:val="20"/>
        <w:lang w:val="es-ES"/>
      </w:rPr>
      <w:t xml:space="preserve">, </w:t>
    </w:r>
    <w:r w:rsidR="007B02F0">
      <w:rPr>
        <w:rStyle w:val="Fuentedeprrafopredeter1"/>
        <w:i/>
        <w:iCs/>
        <w:sz w:val="20"/>
        <w:szCs w:val="20"/>
        <w:lang w:val="es-ES"/>
      </w:rPr>
      <w:t xml:space="preserve">Investigador Asociado Papa CIP: </w:t>
    </w:r>
    <w:r w:rsidRPr="00E00331">
      <w:rPr>
        <w:rStyle w:val="Fuentedeprrafopredeter1"/>
        <w:i/>
        <w:iCs/>
        <w:sz w:val="20"/>
        <w:szCs w:val="20"/>
        <w:lang w:val="es-ES"/>
      </w:rPr>
      <w:t>MD, Registro Base de datos: AC (Distribución-CIP)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A9843" w14:textId="77777777" w:rsidR="00841303" w:rsidRDefault="00841303">
      <w:r>
        <w:rPr>
          <w:color w:val="000000"/>
        </w:rPr>
        <w:separator/>
      </w:r>
    </w:p>
  </w:footnote>
  <w:footnote w:type="continuationSeparator" w:id="0">
    <w:p w14:paraId="563F61B2" w14:textId="77777777" w:rsidR="00841303" w:rsidRDefault="00841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C699" w14:textId="77777777" w:rsidR="00757772" w:rsidRDefault="00757772" w:rsidP="00757772">
    <w:pPr>
      <w:jc w:val="center"/>
      <w:rPr>
        <w:b/>
        <w:bCs/>
        <w:sz w:val="24"/>
        <w:szCs w:val="24"/>
        <w:lang w:val="es-ES"/>
      </w:rPr>
    </w:pPr>
    <w:r>
      <w:rPr>
        <w:b/>
        <w:bCs/>
        <w:sz w:val="24"/>
        <w:szCs w:val="24"/>
        <w:lang w:val="es-ES"/>
      </w:rPr>
      <w:t>Formulario para Solicitar Repatriación de Papas Nativas</w:t>
    </w:r>
    <w:r w:rsidR="0079763E">
      <w:rPr>
        <w:b/>
        <w:bCs/>
        <w:sz w:val="24"/>
        <w:szCs w:val="24"/>
        <w:lang w:val="es-ES"/>
      </w:rPr>
      <w:t xml:space="preserve"> desde CIP,</w:t>
    </w:r>
    <w:r w:rsidR="00173B15">
      <w:rPr>
        <w:b/>
        <w:bCs/>
        <w:sz w:val="24"/>
        <w:szCs w:val="24"/>
        <w:lang w:val="es-ES"/>
      </w:rPr>
      <w:t xml:space="preserve"> </w:t>
    </w:r>
    <w:r w:rsidR="0079763E">
      <w:rPr>
        <w:b/>
        <w:bCs/>
        <w:sz w:val="24"/>
        <w:szCs w:val="24"/>
        <w:lang w:val="es-ES"/>
      </w:rPr>
      <w:t xml:space="preserve">por </w:t>
    </w:r>
    <w:r w:rsidR="00173B15">
      <w:rPr>
        <w:b/>
        <w:bCs/>
        <w:sz w:val="24"/>
        <w:szCs w:val="24"/>
        <w:lang w:val="es-ES"/>
      </w:rPr>
      <w:t>comunidades Andinas-Perú</w:t>
    </w:r>
  </w:p>
  <w:p w14:paraId="18A88A57" w14:textId="77777777" w:rsidR="00757772" w:rsidRDefault="00757772" w:rsidP="00757772">
    <w:pPr>
      <w:jc w:val="center"/>
      <w:rPr>
        <w:sz w:val="18"/>
        <w:szCs w:val="18"/>
        <w:u w:val="single"/>
        <w:lang w:val="es-ES"/>
      </w:rPr>
    </w:pPr>
    <w:r w:rsidRPr="00485974">
      <w:rPr>
        <w:sz w:val="18"/>
        <w:szCs w:val="18"/>
        <w:u w:val="single"/>
        <w:lang w:val="es-ES"/>
      </w:rPr>
      <w:t xml:space="preserve">(La </w:t>
    </w:r>
    <w:r w:rsidR="00E14630" w:rsidRPr="00485974">
      <w:rPr>
        <w:sz w:val="18"/>
        <w:szCs w:val="18"/>
        <w:u w:val="single"/>
        <w:lang w:val="es-ES"/>
      </w:rPr>
      <w:t>Repatriación</w:t>
    </w:r>
    <w:r w:rsidR="00384A00" w:rsidRPr="00485974">
      <w:rPr>
        <w:sz w:val="18"/>
        <w:szCs w:val="18"/>
        <w:u w:val="single"/>
        <w:lang w:val="es-ES"/>
      </w:rPr>
      <w:t xml:space="preserve"> es</w:t>
    </w:r>
    <w:r w:rsidRPr="00485974">
      <w:rPr>
        <w:sz w:val="18"/>
        <w:szCs w:val="18"/>
        <w:u w:val="single"/>
        <w:lang w:val="es-ES"/>
      </w:rPr>
      <w:t xml:space="preserve"> según el ámbito geográfico</w:t>
    </w:r>
    <w:r w:rsidR="00384A00" w:rsidRPr="00485974">
      <w:rPr>
        <w:sz w:val="18"/>
        <w:szCs w:val="18"/>
        <w:u w:val="single"/>
        <w:lang w:val="es-ES"/>
      </w:rPr>
      <w:t xml:space="preserve"> de la comunidad solicitante</w:t>
    </w:r>
    <w:r w:rsidRPr="00485974">
      <w:rPr>
        <w:sz w:val="18"/>
        <w:szCs w:val="18"/>
        <w:u w:val="single"/>
        <w:lang w:val="es-ES"/>
      </w:rPr>
      <w:t xml:space="preserve">, inicia el 15 de </w:t>
    </w:r>
    <w:r w:rsidR="00E00331" w:rsidRPr="00485974">
      <w:rPr>
        <w:sz w:val="18"/>
        <w:szCs w:val="18"/>
        <w:u w:val="single"/>
        <w:lang w:val="es-ES"/>
      </w:rPr>
      <w:t>agosto</w:t>
    </w:r>
    <w:r w:rsidRPr="00485974">
      <w:rPr>
        <w:sz w:val="18"/>
        <w:szCs w:val="18"/>
        <w:u w:val="single"/>
        <w:lang w:val="es-ES"/>
      </w:rPr>
      <w:t xml:space="preserve">, en orden hasta agotar los tubérculos semilla almacenados en CIP, </w:t>
    </w:r>
    <w:r w:rsidR="00384A00" w:rsidRPr="00485974">
      <w:rPr>
        <w:sz w:val="18"/>
        <w:szCs w:val="18"/>
        <w:u w:val="single"/>
        <w:lang w:val="es-ES"/>
      </w:rPr>
      <w:t xml:space="preserve">las </w:t>
    </w:r>
    <w:r w:rsidRPr="00485974">
      <w:rPr>
        <w:sz w:val="18"/>
        <w:szCs w:val="18"/>
        <w:u w:val="single"/>
        <w:lang w:val="es-ES"/>
      </w:rPr>
      <w:t xml:space="preserve">solicitudes posteriores podrían quedar en espera para </w:t>
    </w:r>
    <w:r w:rsidR="00384A00" w:rsidRPr="00485974">
      <w:rPr>
        <w:sz w:val="18"/>
        <w:szCs w:val="18"/>
        <w:u w:val="single"/>
        <w:lang w:val="es-ES"/>
      </w:rPr>
      <w:t xml:space="preserve">ser atendidas </w:t>
    </w:r>
    <w:r w:rsidRPr="00485974">
      <w:rPr>
        <w:sz w:val="18"/>
        <w:szCs w:val="18"/>
        <w:u w:val="single"/>
        <w:lang w:val="es-ES"/>
      </w:rPr>
      <w:t>la próxima campa</w:t>
    </w:r>
    <w:r w:rsidRPr="00485974">
      <w:rPr>
        <w:rFonts w:cs="Calibri"/>
        <w:sz w:val="18"/>
        <w:szCs w:val="18"/>
        <w:u w:val="single"/>
        <w:lang w:val="es-ES"/>
      </w:rPr>
      <w:t>ñ</w:t>
    </w:r>
    <w:r w:rsidRPr="00485974">
      <w:rPr>
        <w:sz w:val="18"/>
        <w:szCs w:val="18"/>
        <w:u w:val="single"/>
        <w:lang w:val="es-ES"/>
      </w:rPr>
      <w:t>a)</w:t>
    </w:r>
  </w:p>
  <w:p w14:paraId="14CFEC46" w14:textId="77777777" w:rsidR="00485974" w:rsidRPr="00485974" w:rsidRDefault="00485974" w:rsidP="00757772">
    <w:pPr>
      <w:jc w:val="center"/>
      <w:rPr>
        <w:i/>
        <w:iCs/>
        <w:sz w:val="16"/>
        <w:szCs w:val="1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743D"/>
    <w:multiLevelType w:val="multilevel"/>
    <w:tmpl w:val="2D8EE53E"/>
    <w:lvl w:ilvl="0">
      <w:numFmt w:val="bullet"/>
      <w:lvlText w:val="-"/>
      <w:lvlJc w:val="left"/>
      <w:pPr>
        <w:ind w:left="99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7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50" w:hanging="360"/>
      </w:pPr>
      <w:rPr>
        <w:rFonts w:ascii="Wingdings" w:hAnsi="Wingdings"/>
      </w:rPr>
    </w:lvl>
  </w:abstractNum>
  <w:num w:numId="1" w16cid:durableId="68313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4B"/>
    <w:rsid w:val="000453BF"/>
    <w:rsid w:val="0004555C"/>
    <w:rsid w:val="00050514"/>
    <w:rsid w:val="00153A9D"/>
    <w:rsid w:val="00173B15"/>
    <w:rsid w:val="001A77CD"/>
    <w:rsid w:val="001B3A99"/>
    <w:rsid w:val="001F0D1C"/>
    <w:rsid w:val="001F390B"/>
    <w:rsid w:val="002007BE"/>
    <w:rsid w:val="002164EB"/>
    <w:rsid w:val="0023456A"/>
    <w:rsid w:val="002416AB"/>
    <w:rsid w:val="002949EB"/>
    <w:rsid w:val="002B67B2"/>
    <w:rsid w:val="002E2130"/>
    <w:rsid w:val="00342629"/>
    <w:rsid w:val="003779F0"/>
    <w:rsid w:val="00384A00"/>
    <w:rsid w:val="003861F0"/>
    <w:rsid w:val="004300D7"/>
    <w:rsid w:val="004317A0"/>
    <w:rsid w:val="00432B06"/>
    <w:rsid w:val="00464D0B"/>
    <w:rsid w:val="00466F8A"/>
    <w:rsid w:val="00477475"/>
    <w:rsid w:val="00483E02"/>
    <w:rsid w:val="0048544F"/>
    <w:rsid w:val="00485974"/>
    <w:rsid w:val="004C2158"/>
    <w:rsid w:val="004F3B22"/>
    <w:rsid w:val="00561A58"/>
    <w:rsid w:val="00571922"/>
    <w:rsid w:val="005D4512"/>
    <w:rsid w:val="005E6D6D"/>
    <w:rsid w:val="00613A7F"/>
    <w:rsid w:val="00625529"/>
    <w:rsid w:val="00694D17"/>
    <w:rsid w:val="006C1473"/>
    <w:rsid w:val="006E2628"/>
    <w:rsid w:val="006F6774"/>
    <w:rsid w:val="00715C8D"/>
    <w:rsid w:val="00754A10"/>
    <w:rsid w:val="00754E83"/>
    <w:rsid w:val="00757772"/>
    <w:rsid w:val="00776435"/>
    <w:rsid w:val="0079763E"/>
    <w:rsid w:val="007B02F0"/>
    <w:rsid w:val="007B14E7"/>
    <w:rsid w:val="007D78C8"/>
    <w:rsid w:val="00807783"/>
    <w:rsid w:val="00815AD0"/>
    <w:rsid w:val="00841303"/>
    <w:rsid w:val="0084181D"/>
    <w:rsid w:val="00842426"/>
    <w:rsid w:val="00846328"/>
    <w:rsid w:val="00852384"/>
    <w:rsid w:val="008838A5"/>
    <w:rsid w:val="008B0C84"/>
    <w:rsid w:val="00931924"/>
    <w:rsid w:val="00967477"/>
    <w:rsid w:val="00970530"/>
    <w:rsid w:val="0097512E"/>
    <w:rsid w:val="0098216D"/>
    <w:rsid w:val="00993E33"/>
    <w:rsid w:val="009A5929"/>
    <w:rsid w:val="00A23F33"/>
    <w:rsid w:val="00A40DEF"/>
    <w:rsid w:val="00A50C16"/>
    <w:rsid w:val="00AF43D7"/>
    <w:rsid w:val="00B22DC4"/>
    <w:rsid w:val="00B303B0"/>
    <w:rsid w:val="00B45F13"/>
    <w:rsid w:val="00B45F69"/>
    <w:rsid w:val="00B64828"/>
    <w:rsid w:val="00B66C03"/>
    <w:rsid w:val="00B87A53"/>
    <w:rsid w:val="00BA6F2A"/>
    <w:rsid w:val="00BE4A52"/>
    <w:rsid w:val="00C05796"/>
    <w:rsid w:val="00C1035C"/>
    <w:rsid w:val="00C12CEB"/>
    <w:rsid w:val="00C16358"/>
    <w:rsid w:val="00C211FE"/>
    <w:rsid w:val="00C6109E"/>
    <w:rsid w:val="00C723B3"/>
    <w:rsid w:val="00CA087D"/>
    <w:rsid w:val="00CB3E96"/>
    <w:rsid w:val="00CD0ED7"/>
    <w:rsid w:val="00CD4B7B"/>
    <w:rsid w:val="00CD78B9"/>
    <w:rsid w:val="00D208DD"/>
    <w:rsid w:val="00D22F39"/>
    <w:rsid w:val="00D24A55"/>
    <w:rsid w:val="00D442B4"/>
    <w:rsid w:val="00D64B43"/>
    <w:rsid w:val="00D8564B"/>
    <w:rsid w:val="00DD3762"/>
    <w:rsid w:val="00DF6947"/>
    <w:rsid w:val="00E00331"/>
    <w:rsid w:val="00E042BC"/>
    <w:rsid w:val="00E14630"/>
    <w:rsid w:val="00E418AB"/>
    <w:rsid w:val="00E55E7E"/>
    <w:rsid w:val="00ED647F"/>
    <w:rsid w:val="00EF586D"/>
    <w:rsid w:val="00F43CCA"/>
    <w:rsid w:val="00F46AB4"/>
    <w:rsid w:val="00F47BE4"/>
    <w:rsid w:val="00F642BE"/>
    <w:rsid w:val="00F718E7"/>
    <w:rsid w:val="00F7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D798"/>
  <w15:docId w15:val="{B93C6A42-1A4B-4E76-8349-D9DF2DAD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3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Hipervnculo1">
    <w:name w:val="Hipervínculo1"/>
    <w:rPr>
      <w:color w:val="0563C1"/>
      <w:u w:val="single"/>
    </w:rPr>
  </w:style>
  <w:style w:type="character" w:customStyle="1" w:styleId="Mencinsinresolver1">
    <w:name w:val="Mención sin resolver1"/>
    <w:rPr>
      <w:color w:val="605E5C"/>
      <w:shd w:val="clear" w:color="auto" w:fill="E1DFDD"/>
    </w:rPr>
  </w:style>
  <w:style w:type="paragraph" w:customStyle="1" w:styleId="Revisin1">
    <w:name w:val="Revisión1"/>
    <w:pPr>
      <w:autoSpaceDN w:val="0"/>
    </w:pPr>
    <w:rPr>
      <w:kern w:val="3"/>
      <w:sz w:val="22"/>
      <w:szCs w:val="22"/>
    </w:rPr>
  </w:style>
  <w:style w:type="paragraph" w:styleId="ListParagraph">
    <w:name w:val="List Paragraph"/>
    <w:basedOn w:val="Normal"/>
    <w:pPr>
      <w:suppressAutoHyphens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54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4A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4A10"/>
    <w:rPr>
      <w:kern w:val="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A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4A10"/>
    <w:rPr>
      <w:b/>
      <w:bCs/>
      <w:kern w:val="3"/>
    </w:rPr>
  </w:style>
  <w:style w:type="character" w:styleId="Hyperlink">
    <w:name w:val="Hyperlink"/>
    <w:uiPriority w:val="99"/>
    <w:unhideWhenUsed/>
    <w:rsid w:val="0084181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418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777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57772"/>
    <w:rPr>
      <w:kern w:val="3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5777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57772"/>
    <w:rPr>
      <w:kern w:val="3"/>
      <w:sz w:val="22"/>
      <w:szCs w:val="22"/>
    </w:rPr>
  </w:style>
  <w:style w:type="table" w:styleId="TableGrid">
    <w:name w:val="Table Grid"/>
    <w:basedOn w:val="TableNormal"/>
    <w:uiPriority w:val="39"/>
    <w:rsid w:val="00754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P-DG@CGIAR.ORG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durand@cgiar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.v.soto@cgiar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arten.VanZonneveld@cgiar.or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DF772ADABBE4B997051B68916467F" ma:contentTypeVersion="20" ma:contentTypeDescription="Create a new document." ma:contentTypeScope="" ma:versionID="94877e413c702f0081a1840117f3f179">
  <xsd:schema xmlns:xsd="http://www.w3.org/2001/XMLSchema" xmlns:xs="http://www.w3.org/2001/XMLSchema" xmlns:p="http://schemas.microsoft.com/office/2006/metadata/properties" xmlns:ns2="29dd387c-7fab-4bf3-a5ac-c3bd3dc8d949" xmlns:ns3="a3e765a3-304e-41c9-b6cb-86b1645a5c2d" targetNamespace="http://schemas.microsoft.com/office/2006/metadata/properties" ma:root="true" ma:fieldsID="575a37d25140849f52d5b8f000a26402" ns2:_="" ns3:_="">
    <xsd:import namespace="29dd387c-7fab-4bf3-a5ac-c3bd3dc8d949"/>
    <xsd:import namespace="a3e765a3-304e-41c9-b6cb-86b1645a5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d387c-7fab-4bf3-a5ac-c3bd3dc8d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765a3-304e-41c9-b6cb-86b1645a5c2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5af6b61-8c43-46a7-a83a-52db77eca6f7}" ma:internalName="TaxCatchAll" ma:showField="CatchAllData" ma:web="a3e765a3-304e-41c9-b6cb-86b1645a5c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e765a3-304e-41c9-b6cb-86b1645a5c2d" xsi:nil="true"/>
    <lcf76f155ced4ddcb4097134ff3c332f xmlns="29dd387c-7fab-4bf3-a5ac-c3bd3dc8d9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49688A-4508-4531-97F2-5C5017D342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B92E75-D654-469D-AF0B-2FDC43C0B714}"/>
</file>

<file path=customXml/itemProps3.xml><?xml version="1.0" encoding="utf-8"?>
<ds:datastoreItem xmlns:ds="http://schemas.openxmlformats.org/officeDocument/2006/customXml" ds:itemID="{61AB7A51-2EC3-4DD0-B953-454EFB6753FB}"/>
</file>

<file path=customXml/itemProps4.xml><?xml version="1.0" encoding="utf-8"?>
<ds:datastoreItem xmlns:ds="http://schemas.openxmlformats.org/officeDocument/2006/customXml" ds:itemID="{58E60E89-9ECA-4CCD-8B96-82762EF1A7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Links>
    <vt:vector size="24" baseType="variant">
      <vt:variant>
        <vt:i4>7143427</vt:i4>
      </vt:variant>
      <vt:variant>
        <vt:i4>9</vt:i4>
      </vt:variant>
      <vt:variant>
        <vt:i4>0</vt:i4>
      </vt:variant>
      <vt:variant>
        <vt:i4>5</vt:i4>
      </vt:variant>
      <vt:variant>
        <vt:lpwstr>mailto:m.durand@cgiar.org</vt:lpwstr>
      </vt:variant>
      <vt:variant>
        <vt:lpwstr/>
      </vt:variant>
      <vt:variant>
        <vt:i4>6488157</vt:i4>
      </vt:variant>
      <vt:variant>
        <vt:i4>6</vt:i4>
      </vt:variant>
      <vt:variant>
        <vt:i4>0</vt:i4>
      </vt:variant>
      <vt:variant>
        <vt:i4>5</vt:i4>
      </vt:variant>
      <vt:variant>
        <vt:lpwstr>mailto:j.v.soto@cgiar.org</vt:lpwstr>
      </vt:variant>
      <vt:variant>
        <vt:lpwstr/>
      </vt:variant>
      <vt:variant>
        <vt:i4>6946838</vt:i4>
      </vt:variant>
      <vt:variant>
        <vt:i4>3</vt:i4>
      </vt:variant>
      <vt:variant>
        <vt:i4>0</vt:i4>
      </vt:variant>
      <vt:variant>
        <vt:i4>5</vt:i4>
      </vt:variant>
      <vt:variant>
        <vt:lpwstr>mailto:v.azevedo@cgiar.org</vt:lpwstr>
      </vt:variant>
      <vt:variant>
        <vt:lpwstr/>
      </vt:variant>
      <vt:variant>
        <vt:i4>983166</vt:i4>
      </vt:variant>
      <vt:variant>
        <vt:i4>0</vt:i4>
      </vt:variant>
      <vt:variant>
        <vt:i4>0</vt:i4>
      </vt:variant>
      <vt:variant>
        <vt:i4>5</vt:i4>
      </vt:variant>
      <vt:variant>
        <vt:lpwstr>mailto:CIP-DG@CGIAR.ORG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Gomez, Rene (CIP)</dc:creator>
  <cp:keywords/>
  <dc:description/>
  <cp:lastModifiedBy>Alarcon, Luciana (CIP)</cp:lastModifiedBy>
  <cp:revision>2</cp:revision>
  <cp:lastPrinted>2024-05-02T18:16:00Z</cp:lastPrinted>
  <dcterms:created xsi:type="dcterms:W3CDTF">2026-06-24T21:27:00Z</dcterms:created>
  <dcterms:modified xsi:type="dcterms:W3CDTF">2026-06-24T21:27:00Z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0x010100566DF772ADABBE4B997051B68916467F</vt:lpwstr>
  </property>
</Properties>
</file>